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D83B0" w14:textId="77777777" w:rsidR="00DD5B8A" w:rsidRDefault="00A836D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YERMAN</w:t>
      </w:r>
      <w:r>
        <w:rPr>
          <w:rFonts w:ascii="Times New Roman" w:hAnsi="Times New Roman" w:cs="Times New Roman"/>
          <w:sz w:val="24"/>
          <w:szCs w:val="24"/>
        </w:rPr>
        <w:t xml:space="preserve">     (fl.1405)</w:t>
      </w:r>
    </w:p>
    <w:p w14:paraId="6B11D917" w14:textId="77777777" w:rsidR="00A836D3" w:rsidRDefault="00A836D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2459D" w14:textId="77777777" w:rsidR="00A836D3" w:rsidRDefault="00A836D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F54E10" w14:textId="77777777" w:rsidR="00A836D3" w:rsidRDefault="00A836D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Nov.1405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Deddington, </w:t>
      </w:r>
    </w:p>
    <w:p w14:paraId="2EC06DDE" w14:textId="77777777" w:rsidR="00A836D3" w:rsidRDefault="00A836D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into the lands of the late James Butler, Earl of Ormond(q.v.).</w:t>
      </w:r>
    </w:p>
    <w:p w14:paraId="27439E04" w14:textId="4A572F4F" w:rsidR="00A836D3" w:rsidRDefault="00A836D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21-261)</w:t>
      </w:r>
    </w:p>
    <w:p w14:paraId="6B436C96" w14:textId="77777777" w:rsidR="00FA0139" w:rsidRDefault="00FA0139" w:rsidP="00FA0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Nov.1405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Deddington,</w:t>
      </w:r>
    </w:p>
    <w:p w14:paraId="14A9A397" w14:textId="77777777" w:rsidR="00FA0139" w:rsidRDefault="00FA0139" w:rsidP="00FA0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Oxfordshire, into lands of John Butler, Earl of Ormond(q.v.).</w:t>
      </w:r>
    </w:p>
    <w:p w14:paraId="4AF59D50" w14:textId="77777777" w:rsidR="00FA0139" w:rsidRDefault="00FA0139" w:rsidP="00FA01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19-323A)</w:t>
      </w:r>
    </w:p>
    <w:p w14:paraId="0DBEC976" w14:textId="77777777" w:rsidR="00FA0139" w:rsidRDefault="00FA013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11B40D" w14:textId="77777777" w:rsidR="00A836D3" w:rsidRDefault="00A836D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354432" w14:textId="77777777" w:rsidR="00A836D3" w:rsidRDefault="00A836D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5F41A" w14:textId="0C6D8CED" w:rsidR="00A836D3" w:rsidRDefault="00A836D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</w:p>
    <w:p w14:paraId="61C42AA6" w14:textId="5EB1DE75" w:rsidR="00FA0139" w:rsidRPr="00A836D3" w:rsidRDefault="00FA013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sectPr w:rsidR="00FA0139" w:rsidRPr="00A836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66EC6" w14:textId="77777777" w:rsidR="00A836D3" w:rsidRDefault="00A836D3" w:rsidP="00564E3C">
      <w:pPr>
        <w:spacing w:after="0" w:line="240" w:lineRule="auto"/>
      </w:pPr>
      <w:r>
        <w:separator/>
      </w:r>
    </w:p>
  </w:endnote>
  <w:endnote w:type="continuationSeparator" w:id="0">
    <w:p w14:paraId="7B9AFE04" w14:textId="77777777" w:rsidR="00A836D3" w:rsidRDefault="00A836D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80670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9D276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A0139">
      <w:rPr>
        <w:rFonts w:ascii="Times New Roman" w:hAnsi="Times New Roman" w:cs="Times New Roman"/>
        <w:noProof/>
        <w:sz w:val="24"/>
        <w:szCs w:val="24"/>
      </w:rPr>
      <w:t>17 March 2022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14EBCB5E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FB54F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25D4B" w14:textId="77777777" w:rsidR="00A836D3" w:rsidRDefault="00A836D3" w:rsidP="00564E3C">
      <w:pPr>
        <w:spacing w:after="0" w:line="240" w:lineRule="auto"/>
      </w:pPr>
      <w:r>
        <w:separator/>
      </w:r>
    </w:p>
  </w:footnote>
  <w:footnote w:type="continuationSeparator" w:id="0">
    <w:p w14:paraId="7EE74EEF" w14:textId="77777777" w:rsidR="00A836D3" w:rsidRDefault="00A836D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9FD81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7E70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314B3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6D3"/>
    <w:rsid w:val="00372DC6"/>
    <w:rsid w:val="00564E3C"/>
    <w:rsid w:val="0064591D"/>
    <w:rsid w:val="00A836D3"/>
    <w:rsid w:val="00DD5B8A"/>
    <w:rsid w:val="00EB41B8"/>
    <w:rsid w:val="00F14DE1"/>
    <w:rsid w:val="00FA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00811"/>
  <w15:chartTrackingRefBased/>
  <w15:docId w15:val="{30A3F51C-DAE4-4991-930E-70E4FDAE1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9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2016-02-19T20:07:00Z</dcterms:created>
  <dcterms:modified xsi:type="dcterms:W3CDTF">2022-03-17T10:08:00Z</dcterms:modified>
</cp:coreProperties>
</file>