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9CF25" w14:textId="77777777" w:rsidR="005C311C" w:rsidRDefault="005C311C" w:rsidP="005C3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YERESLY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17EC90DE" w14:textId="77777777" w:rsidR="005C311C" w:rsidRDefault="005C311C" w:rsidP="005C311C">
      <w:pPr>
        <w:rPr>
          <w:rFonts w:ascii="Times New Roman" w:hAnsi="Times New Roman" w:cs="Times New Roman"/>
        </w:rPr>
      </w:pPr>
    </w:p>
    <w:p w14:paraId="697E40A1" w14:textId="77777777" w:rsidR="005C311C" w:rsidRDefault="005C311C" w:rsidP="005C311C">
      <w:pPr>
        <w:rPr>
          <w:rFonts w:ascii="Times New Roman" w:hAnsi="Times New Roman" w:cs="Times New Roman"/>
        </w:rPr>
      </w:pPr>
    </w:p>
    <w:p w14:paraId="2B82523B" w14:textId="77777777" w:rsidR="005C311C" w:rsidRDefault="005C311C" w:rsidP="005C3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1 Alice(q.v.). She 2 = John </w:t>
      </w:r>
      <w:proofErr w:type="spellStart"/>
      <w:r>
        <w:rPr>
          <w:rFonts w:ascii="Times New Roman" w:hAnsi="Times New Roman" w:cs="Times New Roman"/>
        </w:rPr>
        <w:t>Markynfeld</w:t>
      </w:r>
      <w:proofErr w:type="spellEnd"/>
      <w:r>
        <w:rPr>
          <w:rFonts w:ascii="Times New Roman" w:hAnsi="Times New Roman" w:cs="Times New Roman"/>
        </w:rPr>
        <w:t>(q.v.).</w:t>
      </w:r>
    </w:p>
    <w:p w14:paraId="419970EF" w14:textId="77777777" w:rsidR="005C311C" w:rsidRDefault="005C311C" w:rsidP="005C3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8E4FF3" w14:textId="77777777" w:rsidR="005C311C" w:rsidRDefault="005C311C" w:rsidP="005C311C">
      <w:pPr>
        <w:rPr>
          <w:rFonts w:ascii="Times New Roman" w:hAnsi="Times New Roman" w:cs="Times New Roman"/>
        </w:rPr>
      </w:pPr>
    </w:p>
    <w:p w14:paraId="0C9DEFED" w14:textId="77777777" w:rsidR="005C311C" w:rsidRDefault="005C311C" w:rsidP="005C311C">
      <w:pPr>
        <w:rPr>
          <w:rFonts w:ascii="Times New Roman" w:hAnsi="Times New Roman" w:cs="Times New Roman"/>
        </w:rPr>
      </w:pPr>
    </w:p>
    <w:p w14:paraId="220A17FD" w14:textId="77777777" w:rsidR="005C311C" w:rsidRDefault="005C311C" w:rsidP="005C3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   (ibid.)</w:t>
      </w:r>
    </w:p>
    <w:p w14:paraId="784703EC" w14:textId="77777777" w:rsidR="005C311C" w:rsidRDefault="005C311C" w:rsidP="005C311C">
      <w:pPr>
        <w:rPr>
          <w:rFonts w:ascii="Times New Roman" w:hAnsi="Times New Roman" w:cs="Times New Roman"/>
        </w:rPr>
      </w:pPr>
    </w:p>
    <w:p w14:paraId="576E6BB8" w14:textId="77777777" w:rsidR="005C311C" w:rsidRDefault="005C311C" w:rsidP="005C311C">
      <w:pPr>
        <w:rPr>
          <w:rFonts w:ascii="Times New Roman" w:hAnsi="Times New Roman" w:cs="Times New Roman"/>
        </w:rPr>
      </w:pPr>
    </w:p>
    <w:p w14:paraId="42275CC4" w14:textId="77777777" w:rsidR="005C311C" w:rsidRDefault="005C311C" w:rsidP="005C3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John </w:t>
      </w:r>
      <w:proofErr w:type="spellStart"/>
      <w:r>
        <w:rPr>
          <w:rFonts w:ascii="Times New Roman" w:hAnsi="Times New Roman" w:cs="Times New Roman"/>
        </w:rPr>
        <w:t>Barkesworth</w:t>
      </w:r>
      <w:proofErr w:type="spellEnd"/>
      <w:r>
        <w:rPr>
          <w:rFonts w:ascii="Times New Roman" w:hAnsi="Times New Roman" w:cs="Times New Roman"/>
        </w:rPr>
        <w:t xml:space="preserve"> of Easingwold(q.v.), John </w:t>
      </w:r>
      <w:proofErr w:type="spellStart"/>
      <w:r>
        <w:rPr>
          <w:rFonts w:ascii="Times New Roman" w:hAnsi="Times New Roman" w:cs="Times New Roman"/>
        </w:rPr>
        <w:t>Markynfeld</w:t>
      </w:r>
      <w:proofErr w:type="spellEnd"/>
      <w:r>
        <w:rPr>
          <w:rFonts w:ascii="Times New Roman" w:hAnsi="Times New Roman" w:cs="Times New Roman"/>
        </w:rPr>
        <w:t>(q.v.) and his wife,</w:t>
      </w:r>
    </w:p>
    <w:p w14:paraId="7B1EACC2" w14:textId="77777777" w:rsidR="005C311C" w:rsidRDefault="005C311C" w:rsidP="005C3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Alice(q.v.). (ibid.)</w:t>
      </w:r>
    </w:p>
    <w:p w14:paraId="62D67B58" w14:textId="77777777" w:rsidR="005C311C" w:rsidRDefault="005C311C" w:rsidP="005C311C">
      <w:pPr>
        <w:rPr>
          <w:rFonts w:ascii="Times New Roman" w:hAnsi="Times New Roman" w:cs="Times New Roman"/>
        </w:rPr>
      </w:pPr>
    </w:p>
    <w:p w14:paraId="5946DC53" w14:textId="77777777" w:rsidR="005C311C" w:rsidRDefault="005C311C" w:rsidP="005C311C">
      <w:pPr>
        <w:rPr>
          <w:rFonts w:ascii="Times New Roman" w:hAnsi="Times New Roman" w:cs="Times New Roman"/>
        </w:rPr>
      </w:pPr>
    </w:p>
    <w:p w14:paraId="0E7F3193" w14:textId="77777777" w:rsidR="005C311C" w:rsidRDefault="005C311C" w:rsidP="005C3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2018</w:t>
      </w:r>
    </w:p>
    <w:p w14:paraId="409D8A93" w14:textId="77777777" w:rsidR="006B2F86" w:rsidRPr="00E71FC3" w:rsidRDefault="005C31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24F870" w14:textId="77777777" w:rsidR="005C311C" w:rsidRDefault="005C311C" w:rsidP="00E71FC3">
      <w:r>
        <w:separator/>
      </w:r>
    </w:p>
  </w:endnote>
  <w:endnote w:type="continuationSeparator" w:id="0">
    <w:p w14:paraId="770D9864" w14:textId="77777777" w:rsidR="005C311C" w:rsidRDefault="005C31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29D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81949" w14:textId="77777777" w:rsidR="005C311C" w:rsidRDefault="005C311C" w:rsidP="00E71FC3">
      <w:r>
        <w:separator/>
      </w:r>
    </w:p>
  </w:footnote>
  <w:footnote w:type="continuationSeparator" w:id="0">
    <w:p w14:paraId="27A1C9A9" w14:textId="77777777" w:rsidR="005C311C" w:rsidRDefault="005C31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11C"/>
    <w:rsid w:val="001A7C09"/>
    <w:rsid w:val="00577BD5"/>
    <w:rsid w:val="005C311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7B726"/>
  <w15:chartTrackingRefBased/>
  <w15:docId w15:val="{91D117D0-B4E2-44FF-81E9-E3F60959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31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C31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2018-09-01T20:55:00Z</dcterms:created>
  <dcterms:modified xsi:type="dcterms:W3CDTF">2018-09-01T20:55:00Z</dcterms:modified>
</cp:coreProperties>
</file>