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E66349" w14:textId="77777777" w:rsidR="00C142CE" w:rsidRDefault="00C142CE" w:rsidP="00C142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YERESLEY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37BADA8" w14:textId="77777777" w:rsidR="00C142CE" w:rsidRDefault="00C142CE" w:rsidP="00C142CE">
      <w:pPr>
        <w:rPr>
          <w:rFonts w:ascii="Times New Roman" w:hAnsi="Times New Roman" w:cs="Times New Roman"/>
        </w:rPr>
      </w:pPr>
    </w:p>
    <w:p w14:paraId="0AC1BA1C" w14:textId="77777777" w:rsidR="00C142CE" w:rsidRDefault="00C142CE" w:rsidP="00C142CE">
      <w:pPr>
        <w:rPr>
          <w:rFonts w:ascii="Times New Roman" w:hAnsi="Times New Roman" w:cs="Times New Roman"/>
        </w:rPr>
      </w:pPr>
    </w:p>
    <w:p w14:paraId="450D80DD" w14:textId="77777777" w:rsidR="00C142CE" w:rsidRDefault="00C142CE" w:rsidP="00C142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Joan(q.v.).</w:t>
      </w:r>
    </w:p>
    <w:p w14:paraId="32157D12" w14:textId="77777777" w:rsidR="00C142CE" w:rsidRDefault="00C142CE" w:rsidP="00C142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417306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D6BECC2" w14:textId="77777777" w:rsidR="00C142CE" w:rsidRDefault="00C142CE" w:rsidP="00C142CE">
      <w:pPr>
        <w:rPr>
          <w:rFonts w:ascii="Times New Roman" w:hAnsi="Times New Roman" w:cs="Times New Roman"/>
        </w:rPr>
      </w:pPr>
    </w:p>
    <w:p w14:paraId="3066CAC9" w14:textId="77777777" w:rsidR="00C142CE" w:rsidRDefault="00C142CE" w:rsidP="00C142CE">
      <w:pPr>
        <w:rPr>
          <w:rFonts w:ascii="Times New Roman" w:hAnsi="Times New Roman" w:cs="Times New Roman"/>
        </w:rPr>
      </w:pPr>
    </w:p>
    <w:p w14:paraId="727E41AE" w14:textId="77777777" w:rsidR="00C142CE" w:rsidRDefault="00C142CE" w:rsidP="00C142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forcible entry against John </w:t>
      </w:r>
      <w:proofErr w:type="spellStart"/>
      <w:r>
        <w:rPr>
          <w:rFonts w:ascii="Times New Roman" w:hAnsi="Times New Roman" w:cs="Times New Roman"/>
        </w:rPr>
        <w:t>Markenfeld</w:t>
      </w:r>
      <w:proofErr w:type="spellEnd"/>
      <w:r>
        <w:rPr>
          <w:rFonts w:ascii="Times New Roman" w:hAnsi="Times New Roman" w:cs="Times New Roman"/>
        </w:rPr>
        <w:t xml:space="preserve"> of Kirkby</w:t>
      </w:r>
    </w:p>
    <w:p w14:paraId="70AAA70B" w14:textId="77777777" w:rsidR="00C142CE" w:rsidRDefault="00C142CE" w:rsidP="00C142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Malzeard</w:t>
      </w:r>
      <w:proofErr w:type="spellEnd"/>
      <w:r>
        <w:rPr>
          <w:rFonts w:ascii="Times New Roman" w:hAnsi="Times New Roman" w:cs="Times New Roman"/>
        </w:rPr>
        <w:t>, West Riding of Yorkshire(q.v.), and his wife, Alice(q.v.).</w:t>
      </w:r>
    </w:p>
    <w:p w14:paraId="5DD7547E" w14:textId="77777777" w:rsidR="00C142CE" w:rsidRDefault="00C142CE" w:rsidP="00C142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(ibid.)</w:t>
      </w:r>
    </w:p>
    <w:p w14:paraId="28D15D96" w14:textId="77777777" w:rsidR="00C142CE" w:rsidRDefault="00C142CE" w:rsidP="00C142CE">
      <w:pPr>
        <w:rPr>
          <w:rFonts w:ascii="Times New Roman" w:hAnsi="Times New Roman" w:cs="Times New Roman"/>
        </w:rPr>
      </w:pPr>
    </w:p>
    <w:p w14:paraId="030007FB" w14:textId="77777777" w:rsidR="00C142CE" w:rsidRDefault="00C142CE" w:rsidP="00C142CE">
      <w:pPr>
        <w:rPr>
          <w:rFonts w:ascii="Times New Roman" w:hAnsi="Times New Roman" w:cs="Times New Roman"/>
        </w:rPr>
      </w:pPr>
    </w:p>
    <w:p w14:paraId="333EDC69" w14:textId="77777777" w:rsidR="00C142CE" w:rsidRDefault="00C142CE" w:rsidP="00C142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May 2019</w:t>
      </w:r>
    </w:p>
    <w:p w14:paraId="0D9A72C7" w14:textId="77777777" w:rsidR="006B2F86" w:rsidRPr="00E71FC3" w:rsidRDefault="00C142C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410146" w14:textId="77777777" w:rsidR="00C142CE" w:rsidRDefault="00C142CE" w:rsidP="00E71FC3">
      <w:r>
        <w:separator/>
      </w:r>
    </w:p>
  </w:endnote>
  <w:endnote w:type="continuationSeparator" w:id="0">
    <w:p w14:paraId="62547A00" w14:textId="77777777" w:rsidR="00C142CE" w:rsidRDefault="00C142C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D201F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ED048C" w14:textId="77777777" w:rsidR="00C142CE" w:rsidRDefault="00C142CE" w:rsidP="00E71FC3">
      <w:r>
        <w:separator/>
      </w:r>
    </w:p>
  </w:footnote>
  <w:footnote w:type="continuationSeparator" w:id="0">
    <w:p w14:paraId="0E184B27" w14:textId="77777777" w:rsidR="00C142CE" w:rsidRDefault="00C142C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2CE"/>
    <w:rsid w:val="001A7C09"/>
    <w:rsid w:val="00577BD5"/>
    <w:rsid w:val="00656CBA"/>
    <w:rsid w:val="006A1F77"/>
    <w:rsid w:val="00733BE7"/>
    <w:rsid w:val="00AB52E8"/>
    <w:rsid w:val="00B16D3F"/>
    <w:rsid w:val="00BB41AC"/>
    <w:rsid w:val="00C142C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D20BD"/>
  <w15:chartTrackingRefBased/>
  <w15:docId w15:val="{1891B189-C44E-4150-95C0-FF6273E0A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42C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142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2019-06-08T17:30:00Z</dcterms:created>
  <dcterms:modified xsi:type="dcterms:W3CDTF">2019-06-08T17:31:00Z</dcterms:modified>
</cp:coreProperties>
</file>