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3C94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YERESLEY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05CAC6B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0E4F569F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14BACBC2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Thomas(q.v.).</w:t>
      </w:r>
    </w:p>
    <w:p w14:paraId="5D279B94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3886F41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3420FF6F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70F41199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forcible entry against John </w:t>
      </w:r>
      <w:proofErr w:type="spellStart"/>
      <w:r>
        <w:rPr>
          <w:rFonts w:ascii="Times New Roman" w:hAnsi="Times New Roman" w:cs="Times New Roman"/>
        </w:rPr>
        <w:t>Markenfeld</w:t>
      </w:r>
      <w:proofErr w:type="spellEnd"/>
      <w:r>
        <w:rPr>
          <w:rFonts w:ascii="Times New Roman" w:hAnsi="Times New Roman" w:cs="Times New Roman"/>
        </w:rPr>
        <w:t xml:space="preserve"> of Kirkby</w:t>
      </w:r>
    </w:p>
    <w:p w14:paraId="5E541756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Malzeard</w:t>
      </w:r>
      <w:proofErr w:type="spellEnd"/>
      <w:r>
        <w:rPr>
          <w:rFonts w:ascii="Times New Roman" w:hAnsi="Times New Roman" w:cs="Times New Roman"/>
        </w:rPr>
        <w:t>, West Riding of Yorkshire(q.v.), and his wife, Alice(q.v.).</w:t>
      </w:r>
    </w:p>
    <w:p w14:paraId="5B1028B7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15F6D298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38F9CA17" w14:textId="77777777" w:rsidR="00DF05BA" w:rsidRDefault="00DF05BA" w:rsidP="00DF05BA">
      <w:pPr>
        <w:rPr>
          <w:rFonts w:ascii="Times New Roman" w:hAnsi="Times New Roman" w:cs="Times New Roman"/>
        </w:rPr>
      </w:pPr>
    </w:p>
    <w:p w14:paraId="61CAA906" w14:textId="77777777" w:rsidR="00DF05BA" w:rsidRDefault="00DF05BA" w:rsidP="00DF0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59CD6C9A" w14:textId="77777777" w:rsidR="006B2F86" w:rsidRPr="00E71FC3" w:rsidRDefault="00DF05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EA187" w14:textId="77777777" w:rsidR="00DF05BA" w:rsidRDefault="00DF05BA" w:rsidP="00E71FC3">
      <w:r>
        <w:separator/>
      </w:r>
    </w:p>
  </w:endnote>
  <w:endnote w:type="continuationSeparator" w:id="0">
    <w:p w14:paraId="1F136405" w14:textId="77777777" w:rsidR="00DF05BA" w:rsidRDefault="00DF05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019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C4489" w14:textId="77777777" w:rsidR="00DF05BA" w:rsidRDefault="00DF05BA" w:rsidP="00E71FC3">
      <w:r>
        <w:separator/>
      </w:r>
    </w:p>
  </w:footnote>
  <w:footnote w:type="continuationSeparator" w:id="0">
    <w:p w14:paraId="0B236BA9" w14:textId="77777777" w:rsidR="00DF05BA" w:rsidRDefault="00DF05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BA"/>
    <w:rsid w:val="001A7C09"/>
    <w:rsid w:val="00577BD5"/>
    <w:rsid w:val="00656CBA"/>
    <w:rsid w:val="006A1F77"/>
    <w:rsid w:val="00733BE7"/>
    <w:rsid w:val="00AB52E8"/>
    <w:rsid w:val="00B16D3F"/>
    <w:rsid w:val="00BB41AC"/>
    <w:rsid w:val="00DF05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60F41"/>
  <w15:chartTrackingRefBased/>
  <w15:docId w15:val="{5243F073-50FD-4F89-991F-63C5AE9C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5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05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2019-06-08T17:31:00Z</dcterms:created>
  <dcterms:modified xsi:type="dcterms:W3CDTF">2019-06-08T17:31:00Z</dcterms:modified>
</cp:coreProperties>
</file>