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02216" w14:textId="77777777" w:rsidR="002A19CA" w:rsidRDefault="002A19CA" w:rsidP="002A19CA">
      <w:pPr>
        <w:pStyle w:val="NoSpacing"/>
      </w:pPr>
      <w:r>
        <w:rPr>
          <w:u w:val="single"/>
        </w:rPr>
        <w:t>John YERDELEY</w:t>
      </w:r>
      <w:r>
        <w:t xml:space="preserve">       (fl.1458)</w:t>
      </w:r>
    </w:p>
    <w:p w14:paraId="77688526" w14:textId="77777777" w:rsidR="002A19CA" w:rsidRDefault="002A19CA" w:rsidP="002A19CA">
      <w:pPr>
        <w:pStyle w:val="NoSpacing"/>
      </w:pPr>
      <w:r>
        <w:t xml:space="preserve">Abbot of </w:t>
      </w:r>
      <w:proofErr w:type="spellStart"/>
      <w:r>
        <w:t>St.Mary’s</w:t>
      </w:r>
      <w:proofErr w:type="spellEnd"/>
      <w:r>
        <w:t xml:space="preserve"> Monastery, Kenilworth.</w:t>
      </w:r>
    </w:p>
    <w:p w14:paraId="7FC8F6DD" w14:textId="77777777" w:rsidR="002A19CA" w:rsidRDefault="002A19CA" w:rsidP="002A19CA">
      <w:pPr>
        <w:pStyle w:val="NoSpacing"/>
      </w:pPr>
    </w:p>
    <w:p w14:paraId="5BB38A6C" w14:textId="77777777" w:rsidR="002A19CA" w:rsidRDefault="002A19CA" w:rsidP="002A19CA">
      <w:pPr>
        <w:pStyle w:val="NoSpacing"/>
      </w:pPr>
    </w:p>
    <w:p w14:paraId="11D2411B" w14:textId="77777777" w:rsidR="002A19CA" w:rsidRDefault="002A19CA" w:rsidP="002A19CA">
      <w:pPr>
        <w:pStyle w:val="NoSpacing"/>
      </w:pPr>
      <w:r>
        <w:t>21 Apr.1458</w:t>
      </w:r>
      <w:r>
        <w:tab/>
        <w:t>He had recently been elected Abbot.</w:t>
      </w:r>
    </w:p>
    <w:p w14:paraId="4A18638D" w14:textId="77777777" w:rsidR="002A19CA" w:rsidRDefault="002A19CA" w:rsidP="002A19CA">
      <w:pPr>
        <w:pStyle w:val="NoSpacing"/>
      </w:pPr>
      <w:r>
        <w:tab/>
      </w:r>
      <w:r>
        <w:tab/>
        <w:t>(C.P.R. 1452-61 p.418)</w:t>
      </w:r>
    </w:p>
    <w:p w14:paraId="24B001A6" w14:textId="77777777" w:rsidR="002A19CA" w:rsidRDefault="002A19CA" w:rsidP="002A19CA">
      <w:pPr>
        <w:pStyle w:val="NoSpacing"/>
      </w:pPr>
    </w:p>
    <w:p w14:paraId="0F3C0696" w14:textId="77777777" w:rsidR="002A19CA" w:rsidRDefault="002A19CA" w:rsidP="002A19CA">
      <w:pPr>
        <w:pStyle w:val="NoSpacing"/>
      </w:pPr>
    </w:p>
    <w:p w14:paraId="0CD574B3" w14:textId="77777777" w:rsidR="002A19CA" w:rsidRDefault="002A19CA" w:rsidP="002A19CA">
      <w:pPr>
        <w:pStyle w:val="NoSpacing"/>
      </w:pPr>
      <w:r>
        <w:t>14 November 2025</w:t>
      </w:r>
    </w:p>
    <w:p w14:paraId="64F5139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5E359" w14:textId="77777777" w:rsidR="002A19CA" w:rsidRDefault="002A19CA" w:rsidP="00086E2C">
      <w:pPr>
        <w:spacing w:after="0" w:line="240" w:lineRule="auto"/>
      </w:pPr>
      <w:r>
        <w:separator/>
      </w:r>
    </w:p>
  </w:endnote>
  <w:endnote w:type="continuationSeparator" w:id="0">
    <w:p w14:paraId="0CAE17D2" w14:textId="77777777" w:rsidR="002A19CA" w:rsidRDefault="002A19C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719D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3130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82F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52EF8" w14:textId="77777777" w:rsidR="002A19CA" w:rsidRDefault="002A19CA" w:rsidP="00086E2C">
      <w:pPr>
        <w:spacing w:after="0" w:line="240" w:lineRule="auto"/>
      </w:pPr>
      <w:r>
        <w:separator/>
      </w:r>
    </w:p>
  </w:footnote>
  <w:footnote w:type="continuationSeparator" w:id="0">
    <w:p w14:paraId="11465D31" w14:textId="77777777" w:rsidR="002A19CA" w:rsidRDefault="002A19C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3BCA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50E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966A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9CA"/>
    <w:rsid w:val="00086E2C"/>
    <w:rsid w:val="000A2E7A"/>
    <w:rsid w:val="002244B7"/>
    <w:rsid w:val="002A19CA"/>
    <w:rsid w:val="00314D94"/>
    <w:rsid w:val="00617568"/>
    <w:rsid w:val="006E68FA"/>
    <w:rsid w:val="008A6EB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F1484"/>
  <w15:chartTrackingRefBased/>
  <w15:docId w15:val="{0AE43316-6EEB-4616-A2A9-0281666B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A19C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22</Words>
  <Characters>132</Characters>
  <Application>Microsoft Office Word</Application>
  <DocSecurity>0</DocSecurity>
  <Lines>9</Lines>
  <Paragraphs>5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2025-11-21T19:53:00Z</dcterms:created>
  <dcterms:modified xsi:type="dcterms:W3CDTF">2025-11-21T19:55:00Z</dcterms:modified>
</cp:coreProperties>
</file>