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AC3C4" w14:textId="77777777" w:rsidR="00344832" w:rsidRDefault="00344832" w:rsidP="003448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YERDLEY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304E197" w14:textId="77777777" w:rsidR="00344832" w:rsidRDefault="00344832" w:rsidP="00344832">
      <w:pPr>
        <w:rPr>
          <w:rFonts w:ascii="Times New Roman" w:hAnsi="Times New Roman" w:cs="Times New Roman"/>
        </w:rPr>
      </w:pPr>
    </w:p>
    <w:p w14:paraId="3D4F17DA" w14:textId="77777777" w:rsidR="00344832" w:rsidRDefault="00344832" w:rsidP="00344832">
      <w:pPr>
        <w:rPr>
          <w:rFonts w:ascii="Times New Roman" w:hAnsi="Times New Roman" w:cs="Times New Roman"/>
        </w:rPr>
      </w:pPr>
    </w:p>
    <w:p w14:paraId="1E52D04D" w14:textId="77777777" w:rsidR="00344832" w:rsidRDefault="00344832" w:rsidP="003448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Couper of Bowers Gifford,</w:t>
      </w:r>
    </w:p>
    <w:p w14:paraId="6A0DE619" w14:textId="77777777" w:rsidR="00344832" w:rsidRDefault="00344832" w:rsidP="003448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Essex.</w:t>
      </w:r>
    </w:p>
    <w:p w14:paraId="32413BE7" w14:textId="77777777" w:rsidR="00344832" w:rsidRDefault="00344832" w:rsidP="003448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BA3D933" w14:textId="77777777" w:rsidR="00344832" w:rsidRDefault="00344832" w:rsidP="00344832">
      <w:pPr>
        <w:rPr>
          <w:rFonts w:ascii="Times New Roman" w:hAnsi="Times New Roman" w:cs="Times New Roman"/>
        </w:rPr>
      </w:pPr>
    </w:p>
    <w:p w14:paraId="27D0298F" w14:textId="77777777" w:rsidR="00344832" w:rsidRDefault="00344832" w:rsidP="00344832">
      <w:pPr>
        <w:rPr>
          <w:rFonts w:ascii="Times New Roman" w:hAnsi="Times New Roman" w:cs="Times New Roman"/>
        </w:rPr>
      </w:pPr>
    </w:p>
    <w:p w14:paraId="77D716FB" w14:textId="77777777" w:rsidR="00344832" w:rsidRDefault="00344832" w:rsidP="003448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5DAD3B76" w14:textId="77777777" w:rsidR="006B2F86" w:rsidRPr="00E71FC3" w:rsidRDefault="003448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BB67B" w14:textId="77777777" w:rsidR="00344832" w:rsidRDefault="00344832" w:rsidP="00E71FC3">
      <w:r>
        <w:separator/>
      </w:r>
    </w:p>
  </w:endnote>
  <w:endnote w:type="continuationSeparator" w:id="0">
    <w:p w14:paraId="637EA264" w14:textId="77777777" w:rsidR="00344832" w:rsidRDefault="003448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E64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EFC33" w14:textId="77777777" w:rsidR="00344832" w:rsidRDefault="00344832" w:rsidP="00E71FC3">
      <w:r>
        <w:separator/>
      </w:r>
    </w:p>
  </w:footnote>
  <w:footnote w:type="continuationSeparator" w:id="0">
    <w:p w14:paraId="57C17C6D" w14:textId="77777777" w:rsidR="00344832" w:rsidRDefault="003448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32"/>
    <w:rsid w:val="001A7C09"/>
    <w:rsid w:val="003448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77C7"/>
  <w15:chartTrackingRefBased/>
  <w15:docId w15:val="{B87FC9A0-FAAF-4BA9-B011-7FED1A54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8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448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2019-06-08T17:29:00Z</dcterms:created>
  <dcterms:modified xsi:type="dcterms:W3CDTF">2019-06-08T17:29:00Z</dcterms:modified>
</cp:coreProperties>
</file>