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12B94" w14:textId="77777777" w:rsidR="005F70E9" w:rsidRDefault="005F70E9" w:rsidP="005F70E9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John YERDELEY</w:t>
      </w:r>
      <w:r>
        <w:rPr>
          <w:rFonts w:cs="Times New Roman"/>
          <w:szCs w:val="24"/>
          <w:lang w:val="en-GB"/>
        </w:rPr>
        <w:t xml:space="preserve">       (fl.1401)</w:t>
      </w:r>
    </w:p>
    <w:p w14:paraId="65D1BCA2" w14:textId="77777777" w:rsidR="005F70E9" w:rsidRDefault="005F70E9" w:rsidP="005F70E9">
      <w:pPr>
        <w:pStyle w:val="NoSpacing"/>
        <w:rPr>
          <w:rFonts w:cs="Times New Roman"/>
          <w:szCs w:val="24"/>
          <w:lang w:val="en-GB"/>
        </w:rPr>
      </w:pPr>
    </w:p>
    <w:p w14:paraId="3A3E7409" w14:textId="77777777" w:rsidR="005F70E9" w:rsidRDefault="005F70E9" w:rsidP="005F70E9">
      <w:pPr>
        <w:pStyle w:val="NoSpacing"/>
        <w:rPr>
          <w:rFonts w:cs="Times New Roman"/>
          <w:szCs w:val="24"/>
          <w:lang w:val="en-GB"/>
        </w:rPr>
      </w:pPr>
    </w:p>
    <w:p w14:paraId="08F6474D" w14:textId="77777777" w:rsidR="005F70E9" w:rsidRDefault="005F70E9" w:rsidP="005F70E9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1401</w:t>
      </w:r>
      <w:r>
        <w:rPr>
          <w:rFonts w:cs="Times New Roman"/>
          <w:szCs w:val="24"/>
          <w:lang w:val="en-GB"/>
        </w:rPr>
        <w:tab/>
        <w:t xml:space="preserve">He made a plaint of debt against Richard </w:t>
      </w:r>
      <w:proofErr w:type="spellStart"/>
      <w:r>
        <w:rPr>
          <w:rFonts w:cs="Times New Roman"/>
          <w:szCs w:val="24"/>
          <w:lang w:val="en-GB"/>
        </w:rPr>
        <w:t>Hestere</w:t>
      </w:r>
      <w:proofErr w:type="spellEnd"/>
      <w:r>
        <w:rPr>
          <w:rFonts w:cs="Times New Roman"/>
          <w:szCs w:val="24"/>
          <w:lang w:val="en-GB"/>
        </w:rPr>
        <w:t xml:space="preserve"> of Essex, </w:t>
      </w:r>
      <w:proofErr w:type="spellStart"/>
      <w:r>
        <w:rPr>
          <w:rFonts w:cs="Times New Roman"/>
          <w:szCs w:val="24"/>
          <w:lang w:val="en-GB"/>
        </w:rPr>
        <w:t>sheather</w:t>
      </w:r>
      <w:proofErr w:type="spellEnd"/>
      <w:r>
        <w:rPr>
          <w:rFonts w:cs="Times New Roman"/>
          <w:szCs w:val="24"/>
          <w:lang w:val="en-GB"/>
        </w:rPr>
        <w:t>(q.v.),</w:t>
      </w:r>
    </w:p>
    <w:p w14:paraId="6B1A1A21" w14:textId="77777777" w:rsidR="005F70E9" w:rsidRDefault="005F70E9" w:rsidP="005F70E9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and two others.</w:t>
      </w:r>
    </w:p>
    <w:p w14:paraId="636956ED" w14:textId="77777777" w:rsidR="005F70E9" w:rsidRDefault="005F70E9" w:rsidP="005F70E9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A73045">
          <w:rPr>
            <w:rStyle w:val="Hyperlink"/>
            <w:rFonts w:cs="Times New Roman"/>
            <w:szCs w:val="24"/>
            <w:lang w:val="en-GB"/>
          </w:rPr>
          <w:t>https://waalt.uh.edu/index.php/CP40/561:_K-Z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5B38B483" w14:textId="77777777" w:rsidR="005F70E9" w:rsidRDefault="005F70E9" w:rsidP="005F70E9">
      <w:pPr>
        <w:pStyle w:val="NoSpacing"/>
        <w:rPr>
          <w:rFonts w:cs="Times New Roman"/>
          <w:szCs w:val="24"/>
          <w:lang w:val="en-GB"/>
        </w:rPr>
      </w:pPr>
    </w:p>
    <w:p w14:paraId="2971ED71" w14:textId="77777777" w:rsidR="005F70E9" w:rsidRDefault="005F70E9" w:rsidP="005F70E9">
      <w:pPr>
        <w:pStyle w:val="NoSpacing"/>
        <w:rPr>
          <w:rFonts w:cs="Times New Roman"/>
          <w:szCs w:val="24"/>
          <w:lang w:val="en-GB"/>
        </w:rPr>
      </w:pPr>
    </w:p>
    <w:p w14:paraId="12AED874" w14:textId="77777777" w:rsidR="005F70E9" w:rsidRDefault="005F70E9" w:rsidP="005F70E9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12 March 2024</w:t>
      </w:r>
    </w:p>
    <w:p w14:paraId="2C279B98" w14:textId="69FB15E3" w:rsidR="005F70E9" w:rsidRPr="005F70E9" w:rsidRDefault="005F70E9" w:rsidP="005F70E9">
      <w:pPr>
        <w:pStyle w:val="NoSpacing"/>
        <w:rPr>
          <w:rFonts w:cs="Times New Roman"/>
          <w:szCs w:val="24"/>
          <w:lang w:val="en-GB"/>
        </w:rPr>
      </w:pPr>
    </w:p>
    <w:p w14:paraId="207BE484" w14:textId="4BEC54A4" w:rsidR="005F70E9" w:rsidRPr="005F70E9" w:rsidRDefault="005F70E9" w:rsidP="005F70E9">
      <w:pPr>
        <w:pStyle w:val="NoSpacing"/>
        <w:rPr>
          <w:rFonts w:cs="Times New Roman"/>
          <w:szCs w:val="24"/>
          <w:lang w:val="en-GB"/>
        </w:rPr>
      </w:pPr>
    </w:p>
    <w:p w14:paraId="0192014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08887" w14:textId="77777777" w:rsidR="005F70E9" w:rsidRDefault="005F70E9" w:rsidP="009139A6">
      <w:r>
        <w:separator/>
      </w:r>
    </w:p>
  </w:endnote>
  <w:endnote w:type="continuationSeparator" w:id="0">
    <w:p w14:paraId="67D48913" w14:textId="77777777" w:rsidR="005F70E9" w:rsidRDefault="005F70E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55DB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370C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C661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0B7F3" w14:textId="77777777" w:rsidR="005F70E9" w:rsidRDefault="005F70E9" w:rsidP="009139A6">
      <w:r>
        <w:separator/>
      </w:r>
    </w:p>
  </w:footnote>
  <w:footnote w:type="continuationSeparator" w:id="0">
    <w:p w14:paraId="3F0D0FD2" w14:textId="77777777" w:rsidR="005F70E9" w:rsidRDefault="005F70E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B0B7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1FDA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CCAB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0E9"/>
    <w:rsid w:val="000666E0"/>
    <w:rsid w:val="002510B7"/>
    <w:rsid w:val="00270799"/>
    <w:rsid w:val="005C130B"/>
    <w:rsid w:val="005F70E9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F4A3F"/>
  <w15:chartTrackingRefBased/>
  <w15:docId w15:val="{01700D31-4A95-4196-97EC-E93109D89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F70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561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7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2024-03-15T09:36:00Z</dcterms:created>
  <dcterms:modified xsi:type="dcterms:W3CDTF">2024-03-15T09:46:00Z</dcterms:modified>
</cp:coreProperties>
</file>