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2ED2F" w14:textId="35BF4109" w:rsidR="00E17D57" w:rsidRDefault="00E17D57" w:rsidP="00E17D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YERDELEE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</w:t>
      </w:r>
      <w:r w:rsidR="00D932F9">
        <w:rPr>
          <w:rFonts w:ascii="Times New Roman" w:hAnsi="Times New Roman" w:cs="Times New Roman"/>
          <w:sz w:val="24"/>
          <w:szCs w:val="24"/>
        </w:rPr>
        <w:t>-34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3B1E1AB" w14:textId="77777777" w:rsidR="00E17D57" w:rsidRDefault="00E17D57" w:rsidP="00E17D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Cutler.</w:t>
      </w:r>
    </w:p>
    <w:p w14:paraId="4A2B1C6F" w14:textId="77777777" w:rsidR="00E17D57" w:rsidRDefault="00E17D57" w:rsidP="00E17D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2EEBAD1" w14:textId="77777777" w:rsidR="00E17D57" w:rsidRDefault="00E17D57" w:rsidP="00E17D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B81E4BA" w14:textId="77777777" w:rsidR="00E17D57" w:rsidRDefault="00E17D57" w:rsidP="00E17D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1422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Walden(q.v.) brought a plaint of debt 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Mayws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513096B3" w14:textId="77777777" w:rsidR="00E17D57" w:rsidRDefault="00E17D57" w:rsidP="00E17D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Aylesbury, Buckinghamshire(q.v.),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Germayn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Thorrington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Essex(q.v.),</w:t>
      </w:r>
    </w:p>
    <w:p w14:paraId="501236C8" w14:textId="77777777" w:rsidR="00E17D57" w:rsidRDefault="00E17D57" w:rsidP="00E17D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John Shelford of Finchingfield(q.v.).</w:t>
      </w:r>
    </w:p>
    <w:p w14:paraId="65CC63C1" w14:textId="322FBE0D" w:rsidR="00E17D57" w:rsidRDefault="00E17D57" w:rsidP="00E17D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6DDDA68" w14:textId="77777777" w:rsidR="00D932F9" w:rsidRDefault="00D932F9" w:rsidP="00D932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1434</w:t>
      </w:r>
      <w:r>
        <w:rPr>
          <w:rFonts w:ascii="Times New Roman" w:hAnsi="Times New Roman" w:cs="Times New Roman"/>
          <w:sz w:val="24"/>
          <w:szCs w:val="24"/>
        </w:rPr>
        <w:tab/>
        <w:t>William Pelham of London, ironmonger(q.v.), brought a plaint of debt against</w:t>
      </w:r>
    </w:p>
    <w:p w14:paraId="081083F4" w14:textId="77777777" w:rsidR="00D932F9" w:rsidRDefault="00D932F9" w:rsidP="00D932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Thirleyof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Thaxted(q.v.).</w:t>
      </w:r>
    </w:p>
    <w:p w14:paraId="7CA2D5A5" w14:textId="77777777" w:rsidR="00D932F9" w:rsidRDefault="00D932F9" w:rsidP="00D932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712EA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C9AB9FC" w14:textId="77777777" w:rsidR="00D932F9" w:rsidRDefault="00D932F9" w:rsidP="00E17D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D1BDFCB" w14:textId="77777777" w:rsidR="00E17D57" w:rsidRDefault="00E17D57" w:rsidP="00E17D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65522D" w14:textId="77777777" w:rsidR="00E17D57" w:rsidRDefault="00E17D57" w:rsidP="00E17D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0E63B0" w14:textId="052EBF2E" w:rsidR="00E17D57" w:rsidRDefault="00E17D57" w:rsidP="00E17D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2022</w:t>
      </w:r>
    </w:p>
    <w:p w14:paraId="6D68F112" w14:textId="346949D2" w:rsidR="00D932F9" w:rsidRDefault="00D932F9" w:rsidP="00E17D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July 2022</w:t>
      </w:r>
      <w:r w:rsidR="00A06A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2C13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DC7CF" w14:textId="77777777" w:rsidR="00E17D57" w:rsidRDefault="00E17D57" w:rsidP="009139A6">
      <w:r>
        <w:separator/>
      </w:r>
    </w:p>
  </w:endnote>
  <w:endnote w:type="continuationSeparator" w:id="0">
    <w:p w14:paraId="7498E84F" w14:textId="77777777" w:rsidR="00E17D57" w:rsidRDefault="00E17D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5AF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847C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481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ECA2D" w14:textId="77777777" w:rsidR="00E17D57" w:rsidRDefault="00E17D57" w:rsidP="009139A6">
      <w:r>
        <w:separator/>
      </w:r>
    </w:p>
  </w:footnote>
  <w:footnote w:type="continuationSeparator" w:id="0">
    <w:p w14:paraId="37CBCDD0" w14:textId="77777777" w:rsidR="00E17D57" w:rsidRDefault="00E17D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D8A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922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C61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57"/>
    <w:rsid w:val="000666E0"/>
    <w:rsid w:val="002510B7"/>
    <w:rsid w:val="005C130B"/>
    <w:rsid w:val="00826F5C"/>
    <w:rsid w:val="009139A6"/>
    <w:rsid w:val="009448BB"/>
    <w:rsid w:val="00A06A55"/>
    <w:rsid w:val="00A3176C"/>
    <w:rsid w:val="00AE65F8"/>
    <w:rsid w:val="00BA00AB"/>
    <w:rsid w:val="00CB4ED9"/>
    <w:rsid w:val="00D932F9"/>
    <w:rsid w:val="00E17D5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873B5"/>
  <w15:chartTrackingRefBased/>
  <w15:docId w15:val="{B2B714A2-E399-4E4F-AC44-63B2E74F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17D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692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cp:lastPrinted>2022-07-28T11:17:00Z</cp:lastPrinted>
  <dcterms:created xsi:type="dcterms:W3CDTF">2022-07-12T08:00:00Z</dcterms:created>
  <dcterms:modified xsi:type="dcterms:W3CDTF">2022-07-28T11:23:00Z</dcterms:modified>
</cp:coreProperties>
</file>