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18273F" w14:textId="77777777" w:rsidR="00673365" w:rsidRDefault="00673365" w:rsidP="006733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YERDELE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fl.1425)</w:t>
      </w:r>
    </w:p>
    <w:p w14:paraId="37A651C3" w14:textId="77777777" w:rsidR="00673365" w:rsidRDefault="00673365" w:rsidP="006733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Thaxted, Essex. </w:t>
      </w:r>
      <w:proofErr w:type="spellStart"/>
      <w:r>
        <w:rPr>
          <w:rFonts w:cs="Times New Roman"/>
          <w:szCs w:val="24"/>
        </w:rPr>
        <w:t>Sheather</w:t>
      </w:r>
      <w:proofErr w:type="spellEnd"/>
      <w:r>
        <w:rPr>
          <w:rFonts w:cs="Times New Roman"/>
          <w:szCs w:val="24"/>
        </w:rPr>
        <w:t>.</w:t>
      </w:r>
    </w:p>
    <w:p w14:paraId="029B7053" w14:textId="77777777" w:rsidR="00673365" w:rsidRDefault="00673365" w:rsidP="00673365">
      <w:pPr>
        <w:pStyle w:val="NoSpacing"/>
        <w:rPr>
          <w:rFonts w:cs="Times New Roman"/>
          <w:szCs w:val="24"/>
        </w:rPr>
      </w:pPr>
    </w:p>
    <w:p w14:paraId="2030C266" w14:textId="77777777" w:rsidR="00673365" w:rsidRDefault="00673365" w:rsidP="00673365">
      <w:pPr>
        <w:pStyle w:val="NoSpacing"/>
        <w:rPr>
          <w:rFonts w:cs="Times New Roman"/>
          <w:szCs w:val="24"/>
        </w:rPr>
      </w:pPr>
    </w:p>
    <w:p w14:paraId="099E76E9" w14:textId="77777777" w:rsidR="00673365" w:rsidRDefault="00673365" w:rsidP="006733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1425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Pycard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Hardelegh</w:t>
      </w:r>
      <w:proofErr w:type="spellEnd"/>
      <w:r>
        <w:rPr>
          <w:rFonts w:cs="Times New Roman"/>
          <w:szCs w:val="24"/>
        </w:rPr>
        <w:t>(q.v.) brought a plaint of debt against him and</w:t>
      </w:r>
    </w:p>
    <w:p w14:paraId="1F448770" w14:textId="77777777" w:rsidR="00673365" w:rsidRDefault="00673365" w:rsidP="006733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Thrower of Thaxted, </w:t>
      </w:r>
      <w:proofErr w:type="spellStart"/>
      <w:r>
        <w:rPr>
          <w:rFonts w:cs="Times New Roman"/>
          <w:szCs w:val="24"/>
        </w:rPr>
        <w:t>sheather</w:t>
      </w:r>
      <w:proofErr w:type="spellEnd"/>
      <w:r>
        <w:rPr>
          <w:rFonts w:cs="Times New Roman"/>
          <w:szCs w:val="24"/>
        </w:rPr>
        <w:t>(q.v.).</w:t>
      </w:r>
    </w:p>
    <w:p w14:paraId="230C8F68" w14:textId="77777777" w:rsidR="00673365" w:rsidRDefault="00673365" w:rsidP="006733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63962">
          <w:rPr>
            <w:rStyle w:val="Hyperlink"/>
            <w:rFonts w:cs="Times New Roman"/>
            <w:szCs w:val="24"/>
          </w:rPr>
          <w:t>https://waalt.uh.edu/index.php/CP40/656</w:t>
        </w:r>
      </w:hyperlink>
      <w:r>
        <w:rPr>
          <w:rFonts w:cs="Times New Roman"/>
          <w:szCs w:val="24"/>
        </w:rPr>
        <w:t xml:space="preserve"> )</w:t>
      </w:r>
    </w:p>
    <w:p w14:paraId="33E659B4" w14:textId="77777777" w:rsidR="00673365" w:rsidRDefault="00673365" w:rsidP="00673365">
      <w:pPr>
        <w:pStyle w:val="NoSpacing"/>
        <w:rPr>
          <w:rFonts w:cs="Times New Roman"/>
          <w:szCs w:val="24"/>
        </w:rPr>
      </w:pPr>
    </w:p>
    <w:p w14:paraId="270C2ED3" w14:textId="77777777" w:rsidR="00673365" w:rsidRDefault="00673365" w:rsidP="00673365">
      <w:pPr>
        <w:pStyle w:val="NoSpacing"/>
        <w:rPr>
          <w:rFonts w:cs="Times New Roman"/>
          <w:szCs w:val="24"/>
        </w:rPr>
      </w:pPr>
    </w:p>
    <w:p w14:paraId="196D25BA" w14:textId="77777777" w:rsidR="00673365" w:rsidRDefault="00673365" w:rsidP="0067336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May 2024</w:t>
      </w:r>
    </w:p>
    <w:p w14:paraId="170CB37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CE96A5" w14:textId="77777777" w:rsidR="00673365" w:rsidRDefault="00673365" w:rsidP="009139A6">
      <w:r>
        <w:separator/>
      </w:r>
    </w:p>
  </w:endnote>
  <w:endnote w:type="continuationSeparator" w:id="0">
    <w:p w14:paraId="3C30B2E0" w14:textId="77777777" w:rsidR="00673365" w:rsidRDefault="006733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17A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AA2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258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F328E2" w14:textId="77777777" w:rsidR="00673365" w:rsidRDefault="00673365" w:rsidP="009139A6">
      <w:r>
        <w:separator/>
      </w:r>
    </w:p>
  </w:footnote>
  <w:footnote w:type="continuationSeparator" w:id="0">
    <w:p w14:paraId="6DA42D52" w14:textId="77777777" w:rsidR="00673365" w:rsidRDefault="006733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B919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3A0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3A8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365"/>
    <w:rsid w:val="000666E0"/>
    <w:rsid w:val="002510B7"/>
    <w:rsid w:val="00270799"/>
    <w:rsid w:val="003A7117"/>
    <w:rsid w:val="005C130B"/>
    <w:rsid w:val="0067336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366ED"/>
  <w15:chartTrackingRefBased/>
  <w15:docId w15:val="{D2558389-98D6-4768-9BD5-EF81E0325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733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2024-05-12T07:00:00Z</dcterms:created>
  <dcterms:modified xsi:type="dcterms:W3CDTF">2024-05-12T07:00:00Z</dcterms:modified>
</cp:coreProperties>
</file>