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6F5FE4" w14:textId="77777777" w:rsidR="00443765" w:rsidRDefault="00443765" w:rsidP="0044376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YERDELE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fl.1444)</w:t>
      </w:r>
    </w:p>
    <w:p w14:paraId="40BEA244" w14:textId="77777777" w:rsidR="00443765" w:rsidRDefault="00443765" w:rsidP="0044376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C63EF08" w14:textId="77777777" w:rsidR="00443765" w:rsidRDefault="00443765" w:rsidP="0044376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0D5E810" w14:textId="77777777" w:rsidR="00443765" w:rsidRDefault="00443765" w:rsidP="0044376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1444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a plaint of trespass against John Wale of </w:t>
      </w:r>
      <w:proofErr w:type="spellStart"/>
      <w:r>
        <w:rPr>
          <w:rFonts w:ascii="Times New Roman" w:hAnsi="Times New Roman" w:cs="Times New Roman"/>
          <w:sz w:val="24"/>
          <w:szCs w:val="24"/>
        </w:rPr>
        <w:t>Depeden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and Nicholas</w:t>
      </w:r>
    </w:p>
    <w:p w14:paraId="393485DB" w14:textId="77777777" w:rsidR="00443765" w:rsidRDefault="00443765" w:rsidP="0044376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Segrym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Thaxted(q.v.).</w:t>
      </w:r>
    </w:p>
    <w:p w14:paraId="2EFFE672" w14:textId="77777777" w:rsidR="00443765" w:rsidRDefault="00443765" w:rsidP="0044376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44265F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2A386C9F" w14:textId="77777777" w:rsidR="00443765" w:rsidRDefault="00443765" w:rsidP="0044376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1ABD4FF" w14:textId="77777777" w:rsidR="00443765" w:rsidRDefault="00443765" w:rsidP="0044376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8170E2E" w14:textId="77777777" w:rsidR="00443765" w:rsidRDefault="00443765" w:rsidP="0044376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August 2022</w:t>
      </w:r>
    </w:p>
    <w:p w14:paraId="2CC16D4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150810" w14:textId="77777777" w:rsidR="00443765" w:rsidRDefault="00443765" w:rsidP="009139A6">
      <w:r>
        <w:separator/>
      </w:r>
    </w:p>
  </w:endnote>
  <w:endnote w:type="continuationSeparator" w:id="0">
    <w:p w14:paraId="11BA003D" w14:textId="77777777" w:rsidR="00443765" w:rsidRDefault="0044376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0D972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3CDBF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7B4F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8AC272" w14:textId="77777777" w:rsidR="00443765" w:rsidRDefault="00443765" w:rsidP="009139A6">
      <w:r>
        <w:separator/>
      </w:r>
    </w:p>
  </w:footnote>
  <w:footnote w:type="continuationSeparator" w:id="0">
    <w:p w14:paraId="6986635C" w14:textId="77777777" w:rsidR="00443765" w:rsidRDefault="0044376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63FEB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DE947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BEE36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765"/>
    <w:rsid w:val="000666E0"/>
    <w:rsid w:val="002510B7"/>
    <w:rsid w:val="00443765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A17779"/>
  <w15:chartTrackingRefBased/>
  <w15:docId w15:val="{6B61243C-3C08-4964-9DFE-72FBDD31D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4376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2022-08-15T06:30:00Z</dcterms:created>
  <dcterms:modified xsi:type="dcterms:W3CDTF">2022-08-15T06:30:00Z</dcterms:modified>
</cp:coreProperties>
</file>