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03A30" w14:textId="77777777" w:rsidR="006E2443" w:rsidRDefault="006E2443" w:rsidP="006E24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YERDE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71E539F9" w14:textId="77777777" w:rsidR="006E2443" w:rsidRDefault="006E2443" w:rsidP="006E24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EDECF0" w14:textId="77777777" w:rsidR="006E2443" w:rsidRDefault="006E2443" w:rsidP="006E24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A760D2" w14:textId="77777777" w:rsidR="006E2443" w:rsidRDefault="006E2443" w:rsidP="006E24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Nov.1405</w:t>
      </w:r>
      <w:r>
        <w:rPr>
          <w:rFonts w:ascii="Times New Roman" w:hAnsi="Times New Roman" w:cs="Times New Roman"/>
          <w:sz w:val="24"/>
          <w:szCs w:val="24"/>
        </w:rPr>
        <w:tab/>
        <w:t>He and Richard Burton(q.v.) were commissioned to collect the customs</w:t>
      </w:r>
    </w:p>
    <w:p w14:paraId="733A2384" w14:textId="77777777" w:rsidR="006E2443" w:rsidRDefault="006E2443" w:rsidP="006E24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the port of London.     (C.F.R. 1405-13 p.12)</w:t>
      </w:r>
    </w:p>
    <w:p w14:paraId="18717DE2" w14:textId="77777777" w:rsidR="006E2443" w:rsidRDefault="006E2443" w:rsidP="006E24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F7158D" w14:textId="77777777" w:rsidR="006E2443" w:rsidRDefault="006E2443" w:rsidP="006E24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02A2E2" w14:textId="77777777" w:rsidR="006E2443" w:rsidRDefault="006E2443" w:rsidP="006E24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July 2021</w:t>
      </w:r>
    </w:p>
    <w:p w14:paraId="26126E1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0F4C8" w14:textId="77777777" w:rsidR="006E2443" w:rsidRDefault="006E2443" w:rsidP="009139A6">
      <w:r>
        <w:separator/>
      </w:r>
    </w:p>
  </w:endnote>
  <w:endnote w:type="continuationSeparator" w:id="0">
    <w:p w14:paraId="0CEB22A9" w14:textId="77777777" w:rsidR="006E2443" w:rsidRDefault="006E24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F96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5304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D4A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54B88" w14:textId="77777777" w:rsidR="006E2443" w:rsidRDefault="006E2443" w:rsidP="009139A6">
      <w:r>
        <w:separator/>
      </w:r>
    </w:p>
  </w:footnote>
  <w:footnote w:type="continuationSeparator" w:id="0">
    <w:p w14:paraId="2E01C012" w14:textId="77777777" w:rsidR="006E2443" w:rsidRDefault="006E24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B87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D57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301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443"/>
    <w:rsid w:val="000666E0"/>
    <w:rsid w:val="002510B7"/>
    <w:rsid w:val="005C130B"/>
    <w:rsid w:val="006E244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A0F19"/>
  <w15:chartTrackingRefBased/>
  <w15:docId w15:val="{CC1B8EBF-38A1-4C88-900B-3613875B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2021-09-04T20:27:00Z</dcterms:created>
  <dcterms:modified xsi:type="dcterms:W3CDTF">2021-09-04T20:27:00Z</dcterms:modified>
</cp:coreProperties>
</file>