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0E59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34073E0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A48D7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95299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Merkeley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collect the customs in</w:t>
      </w:r>
    </w:p>
    <w:p w14:paraId="5DA28009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London and in all ports and places from there to Tilbury.</w:t>
      </w:r>
    </w:p>
    <w:p w14:paraId="3E16CBE9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p.138)</w:t>
      </w:r>
    </w:p>
    <w:p w14:paraId="0B99800A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1C3AC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C4E42" w14:textId="77777777" w:rsidR="00DF2359" w:rsidRDefault="00DF2359" w:rsidP="00DF2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2021</w:t>
      </w:r>
    </w:p>
    <w:p w14:paraId="56E1ECB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80DDF" w14:textId="77777777" w:rsidR="00DF2359" w:rsidRDefault="00DF2359" w:rsidP="009139A6">
      <w:r>
        <w:separator/>
      </w:r>
    </w:p>
  </w:endnote>
  <w:endnote w:type="continuationSeparator" w:id="0">
    <w:p w14:paraId="2EFD80A8" w14:textId="77777777" w:rsidR="00DF2359" w:rsidRDefault="00DF2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16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C2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FE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22847" w14:textId="77777777" w:rsidR="00DF2359" w:rsidRDefault="00DF2359" w:rsidP="009139A6">
      <w:r>
        <w:separator/>
      </w:r>
    </w:p>
  </w:footnote>
  <w:footnote w:type="continuationSeparator" w:id="0">
    <w:p w14:paraId="27EE3B6E" w14:textId="77777777" w:rsidR="00DF2359" w:rsidRDefault="00DF2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92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B97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EF5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23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98FBF"/>
  <w15:chartTrackingRefBased/>
  <w15:docId w15:val="{CB25065B-BB27-480D-92D6-A6CF43F8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2021-05-14T20:08:00Z</dcterms:created>
  <dcterms:modified xsi:type="dcterms:W3CDTF">2021-05-14T20:09:00Z</dcterms:modified>
</cp:coreProperties>
</file>