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470BE" w14:textId="3F66D2A3" w:rsidR="00BA00AB" w:rsidRDefault="003C63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YERDE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YARD)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(d.ca.1467)</w:t>
      </w:r>
    </w:p>
    <w:p w14:paraId="66AB8450" w14:textId="1CCBD868" w:rsidR="003C63D7" w:rsidRDefault="003C63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Highweek, Devon.</w:t>
      </w:r>
    </w:p>
    <w:p w14:paraId="5339CE72" w14:textId="6BB1BBE2" w:rsidR="003C63D7" w:rsidRDefault="003C63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81D074" w14:textId="3B26B5A7" w:rsidR="003C63D7" w:rsidRDefault="003C63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C5587" w14:textId="77777777" w:rsidR="003C63D7" w:rsidRDefault="003C63D7" w:rsidP="003C6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Probate of his Will.</w:t>
      </w:r>
    </w:p>
    <w:p w14:paraId="7E59F0A2" w14:textId="77777777" w:rsidR="003C63D7" w:rsidRDefault="003C63D7" w:rsidP="003C6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(Devon Wills Index, 1163-1999)</w:t>
      </w:r>
    </w:p>
    <w:p w14:paraId="5B7179D3" w14:textId="77777777" w:rsidR="003C63D7" w:rsidRDefault="003C63D7" w:rsidP="003C63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5B80F9" w14:textId="77777777" w:rsidR="003C63D7" w:rsidRDefault="003C63D7" w:rsidP="003C63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6FAAD1" w14:textId="77777777" w:rsidR="003C63D7" w:rsidRPr="00FC5B5E" w:rsidRDefault="003C63D7" w:rsidP="003C6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2021</w:t>
      </w:r>
    </w:p>
    <w:p w14:paraId="57139465" w14:textId="06F91661" w:rsidR="003C63D7" w:rsidRPr="003C63D7" w:rsidRDefault="003C63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C63D7" w:rsidRPr="003C63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06E7D" w14:textId="77777777" w:rsidR="003C63D7" w:rsidRDefault="003C63D7" w:rsidP="009139A6">
      <w:r>
        <w:separator/>
      </w:r>
    </w:p>
  </w:endnote>
  <w:endnote w:type="continuationSeparator" w:id="0">
    <w:p w14:paraId="7E00F330" w14:textId="77777777" w:rsidR="003C63D7" w:rsidRDefault="003C63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90F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136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B44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5ED36" w14:textId="77777777" w:rsidR="003C63D7" w:rsidRDefault="003C63D7" w:rsidP="009139A6">
      <w:r>
        <w:separator/>
      </w:r>
    </w:p>
  </w:footnote>
  <w:footnote w:type="continuationSeparator" w:id="0">
    <w:p w14:paraId="13EF6AFF" w14:textId="77777777" w:rsidR="003C63D7" w:rsidRDefault="003C63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29D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92D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F1A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3D7"/>
    <w:rsid w:val="000666E0"/>
    <w:rsid w:val="002510B7"/>
    <w:rsid w:val="003C63D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813D9"/>
  <w15:chartTrackingRefBased/>
  <w15:docId w15:val="{767F4158-FE16-4235-B7D8-D4DF1E1D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2021-11-16T21:21:00Z</dcterms:created>
  <dcterms:modified xsi:type="dcterms:W3CDTF">2021-11-16T21:22:00Z</dcterms:modified>
</cp:coreProperties>
</file>