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568CA" w14:textId="5B77A6BD" w:rsidR="00C4324B" w:rsidRDefault="00C4324B" w:rsidP="00C4324B">
      <w:pPr>
        <w:pStyle w:val="NoSpacing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u w:val="single"/>
        </w:rPr>
        <w:t>John YERDE</w:t>
      </w:r>
      <w:r>
        <w:rPr>
          <w:rFonts w:ascii="Times New Roman" w:hAnsi="Times New Roman" w:cs="Times New Roman"/>
          <w:sz w:val="24"/>
        </w:rPr>
        <w:t xml:space="preserve">      (</w:t>
      </w:r>
      <w:r w:rsidR="00501173">
        <w:rPr>
          <w:rFonts w:ascii="Times New Roman" w:hAnsi="Times New Roman" w:cs="Times New Roman"/>
          <w:sz w:val="24"/>
        </w:rPr>
        <w:t>d.1474-5)</w:t>
      </w:r>
    </w:p>
    <w:p w14:paraId="7731EC64" w14:textId="77777777" w:rsidR="00C4324B" w:rsidRDefault="00C4324B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St.Clement Danes, Middlesex. Cutler.</w:t>
      </w:r>
    </w:p>
    <w:p w14:paraId="51469E74" w14:textId="77777777" w:rsidR="00C4324B" w:rsidRDefault="00C4324B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D39B829" w14:textId="77777777" w:rsidR="00C4324B" w:rsidRDefault="00C4324B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A5AC593" w14:textId="77777777" w:rsidR="00C4324B" w:rsidRDefault="00C4324B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>James Davy(q.v.) brought a plaint of debt against him and William Stoute of</w:t>
      </w:r>
    </w:p>
    <w:p w14:paraId="175A7996" w14:textId="77777777" w:rsidR="00C4324B" w:rsidRDefault="00C4324B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St.Clement Danes(q.v.).</w:t>
      </w:r>
    </w:p>
    <w:p w14:paraId="04F73986" w14:textId="18447867" w:rsidR="00C4324B" w:rsidRDefault="00C4324B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15CBD5CC" w14:textId="7A954ED7" w:rsidR="00501173" w:rsidRDefault="00501173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1474-5</w:t>
      </w:r>
      <w:r>
        <w:rPr>
          <w:rFonts w:ascii="Times New Roman" w:hAnsi="Times New Roman" w:cs="Times New Roman"/>
          <w:sz w:val="24"/>
          <w:szCs w:val="24"/>
        </w:rPr>
        <w:tab/>
        <w:t>He died, being an almsman of the Cutlers’ Company at the time. The Cutlers</w:t>
      </w:r>
    </w:p>
    <w:p w14:paraId="4CFE9128" w14:textId="125EEFBD" w:rsidR="00501173" w:rsidRDefault="00501173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paid 6s to the waxchandlers for the hire and waste of two tapers and four </w:t>
      </w:r>
    </w:p>
    <w:p w14:paraId="5F1FF156" w14:textId="3B03D2DA" w:rsidR="00501173" w:rsidRDefault="00501173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torches at his funeral.</w:t>
      </w:r>
    </w:p>
    <w:p w14:paraId="1CBCC226" w14:textId="628229B5" w:rsidR="00501173" w:rsidRDefault="00501173" w:rsidP="00501173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(“History of the Cutlers’ Company of London and of the Minor Cutlery Crafts, With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Biographical Notices of Early London Cutlers” by Charles Welch vol.I published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the Cutlers’ Company 1916 p.</w:t>
      </w:r>
      <w:r>
        <w:rPr>
          <w:rFonts w:ascii="Times New Roman" w:eastAsia="Times New Roman" w:hAnsi="Times New Roman" w:cs="Times New Roman"/>
          <w:sz w:val="24"/>
          <w:szCs w:val="24"/>
        </w:rPr>
        <w:t>172)</w:t>
      </w:r>
    </w:p>
    <w:p w14:paraId="1B668ED7" w14:textId="77777777" w:rsidR="00C4324B" w:rsidRDefault="00C4324B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48829AAF" w14:textId="77777777" w:rsidR="00C4324B" w:rsidRDefault="00C4324B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574F77A" w14:textId="3686DDC5" w:rsidR="00C4324B" w:rsidRDefault="00C4324B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August 2022</w:t>
      </w:r>
    </w:p>
    <w:p w14:paraId="6EF6A050" w14:textId="630CB3C6" w:rsidR="00501173" w:rsidRDefault="00501173" w:rsidP="00C4324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2022</w:t>
      </w:r>
    </w:p>
    <w:p w14:paraId="29C8EA3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39299" w14:textId="77777777" w:rsidR="00C4324B" w:rsidRDefault="00C4324B" w:rsidP="009139A6">
      <w:r>
        <w:separator/>
      </w:r>
    </w:p>
  </w:endnote>
  <w:endnote w:type="continuationSeparator" w:id="0">
    <w:p w14:paraId="3F6398D8" w14:textId="77777777" w:rsidR="00C4324B" w:rsidRDefault="00C4324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46C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2889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B1F1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E4DE6" w14:textId="77777777" w:rsidR="00C4324B" w:rsidRDefault="00C4324B" w:rsidP="009139A6">
      <w:r>
        <w:separator/>
      </w:r>
    </w:p>
  </w:footnote>
  <w:footnote w:type="continuationSeparator" w:id="0">
    <w:p w14:paraId="128E56C5" w14:textId="77777777" w:rsidR="00C4324B" w:rsidRDefault="00C4324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0AF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1610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3E6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24B"/>
    <w:rsid w:val="000666E0"/>
    <w:rsid w:val="002510B7"/>
    <w:rsid w:val="00501173"/>
    <w:rsid w:val="005C130B"/>
    <w:rsid w:val="00826F5C"/>
    <w:rsid w:val="009139A6"/>
    <w:rsid w:val="009448BB"/>
    <w:rsid w:val="00A3176C"/>
    <w:rsid w:val="00AE65F8"/>
    <w:rsid w:val="00BA00AB"/>
    <w:rsid w:val="00C4324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93F2B9"/>
  <w15:chartTrackingRefBased/>
  <w15:docId w15:val="{3C122FE8-F5DA-430A-8076-61EE058E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432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2022-08-11T10:29:00Z</dcterms:created>
  <dcterms:modified xsi:type="dcterms:W3CDTF">2022-12-05T09:39:00Z</dcterms:modified>
</cp:coreProperties>
</file>