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38366" w14:textId="77777777" w:rsidR="007828B9" w:rsidRDefault="007828B9" w:rsidP="007828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3849ED9" w14:textId="77777777" w:rsidR="007828B9" w:rsidRDefault="007828B9" w:rsidP="007828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51CEBD8D" w14:textId="77777777" w:rsidR="007828B9" w:rsidRDefault="007828B9" w:rsidP="007828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AB872" w14:textId="77777777" w:rsidR="007828B9" w:rsidRDefault="007828B9" w:rsidP="007828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92A84E" w14:textId="77777777" w:rsidR="007828B9" w:rsidRDefault="007828B9" w:rsidP="007828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Jul.1478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Tackley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was pardoned for not appearing </w:t>
      </w:r>
    </w:p>
    <w:p w14:paraId="694FAFB2" w14:textId="77777777" w:rsidR="007828B9" w:rsidRDefault="007828B9" w:rsidP="007828B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answer him touching a debt of £10.   (C.P.R. 1476 -85 p.80)</w:t>
      </w:r>
    </w:p>
    <w:p w14:paraId="31143E12" w14:textId="77777777" w:rsidR="007828B9" w:rsidRDefault="007828B9" w:rsidP="007828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9DFC6C" w14:textId="77777777" w:rsidR="007828B9" w:rsidRDefault="007828B9" w:rsidP="007828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E9AACD" w14:textId="77777777" w:rsidR="007828B9" w:rsidRDefault="007828B9" w:rsidP="007828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4DFA59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A472D" w14:textId="77777777" w:rsidR="007828B9" w:rsidRDefault="007828B9" w:rsidP="009139A6">
      <w:r>
        <w:separator/>
      </w:r>
    </w:p>
  </w:endnote>
  <w:endnote w:type="continuationSeparator" w:id="0">
    <w:p w14:paraId="731308A6" w14:textId="77777777" w:rsidR="007828B9" w:rsidRDefault="007828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542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6C9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D4B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7BEEA" w14:textId="77777777" w:rsidR="007828B9" w:rsidRDefault="007828B9" w:rsidP="009139A6">
      <w:r>
        <w:separator/>
      </w:r>
    </w:p>
  </w:footnote>
  <w:footnote w:type="continuationSeparator" w:id="0">
    <w:p w14:paraId="02A9A58C" w14:textId="77777777" w:rsidR="007828B9" w:rsidRDefault="007828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80D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8B7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03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B9"/>
    <w:rsid w:val="000666E0"/>
    <w:rsid w:val="002510B7"/>
    <w:rsid w:val="005C130B"/>
    <w:rsid w:val="007828B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F755D"/>
  <w15:chartTrackingRefBased/>
  <w15:docId w15:val="{A9842884-90A2-48D2-B13D-0C4A62E7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2021-08-10T19:24:00Z</dcterms:created>
  <dcterms:modified xsi:type="dcterms:W3CDTF">2021-08-10T19:24:00Z</dcterms:modified>
</cp:coreProperties>
</file>