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FF0B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YERDE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91D03AA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Asheholt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14:paraId="19227337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AD261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5C56F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3A83DFE8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31A40A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6F0EE4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9B1307" w14:textId="77777777" w:rsidR="0091641F" w:rsidRDefault="0091641F" w:rsidP="009164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2022</w:t>
      </w:r>
    </w:p>
    <w:p w14:paraId="702EA9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98E2" w14:textId="77777777" w:rsidR="0091641F" w:rsidRDefault="0091641F" w:rsidP="009139A6">
      <w:r>
        <w:separator/>
      </w:r>
    </w:p>
  </w:endnote>
  <w:endnote w:type="continuationSeparator" w:id="0">
    <w:p w14:paraId="14F72BFB" w14:textId="77777777" w:rsidR="0091641F" w:rsidRDefault="009164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C39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E26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3A0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AE21B" w14:textId="77777777" w:rsidR="0091641F" w:rsidRDefault="0091641F" w:rsidP="009139A6">
      <w:r>
        <w:separator/>
      </w:r>
    </w:p>
  </w:footnote>
  <w:footnote w:type="continuationSeparator" w:id="0">
    <w:p w14:paraId="2E6736F9" w14:textId="77777777" w:rsidR="0091641F" w:rsidRDefault="009164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3D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A7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F6A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1F"/>
    <w:rsid w:val="000666E0"/>
    <w:rsid w:val="002510B7"/>
    <w:rsid w:val="005C130B"/>
    <w:rsid w:val="00826F5C"/>
    <w:rsid w:val="009139A6"/>
    <w:rsid w:val="0091641F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BBDA"/>
  <w15:chartTrackingRefBased/>
  <w15:docId w15:val="{80E56CA7-BD56-4332-816F-6AE7EF02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91641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2022-02-04T19:06:00Z</dcterms:created>
  <dcterms:modified xsi:type="dcterms:W3CDTF">2022-02-04T19:07:00Z</dcterms:modified>
</cp:coreProperties>
</file>