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3290F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YERD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1E0AD335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</w:p>
    <w:p w14:paraId="205558EB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</w:p>
    <w:p w14:paraId="0540FFD9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 Mar.1405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Pacchyng(q.v.) were commissioned to levy and collect in </w:t>
      </w:r>
    </w:p>
    <w:p w14:paraId="29A3DE75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Chichester and all adjacent ports and places, the subsidy</w:t>
      </w:r>
    </w:p>
    <w:p w14:paraId="0E99F1F1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to the King at the last Parliament especially for the defence of the </w:t>
      </w:r>
    </w:p>
    <w:p w14:paraId="724B7D96" w14:textId="5CBB8651" w:rsidR="00726B65" w:rsidRDefault="00C06B17" w:rsidP="00726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realm.   (C.F.R. 1399-1405 p.269)</w:t>
      </w:r>
    </w:p>
    <w:p w14:paraId="5AD3F6B3" w14:textId="551DE0C5" w:rsidR="00C81805" w:rsidRDefault="00726B65" w:rsidP="00726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Dec.1411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Surrey and Sussex.   (C.F.R. 1405-13 p.229)</w:t>
      </w:r>
    </w:p>
    <w:p w14:paraId="2A5864A9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</w:p>
    <w:p w14:paraId="1C1A78B2" w14:textId="77777777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</w:p>
    <w:p w14:paraId="3E94FB36" w14:textId="211CC15F" w:rsidR="00C06B17" w:rsidRDefault="00C06B17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67331B39" w14:textId="4BF7259A" w:rsidR="00726B65" w:rsidRDefault="00726B65" w:rsidP="00C0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2022</w:t>
      </w:r>
    </w:p>
    <w:p w14:paraId="74B4F8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86046" w14:textId="77777777" w:rsidR="004F451C" w:rsidRDefault="004F451C" w:rsidP="009139A6">
      <w:r>
        <w:separator/>
      </w:r>
    </w:p>
  </w:endnote>
  <w:endnote w:type="continuationSeparator" w:id="0">
    <w:p w14:paraId="4455D616" w14:textId="77777777" w:rsidR="004F451C" w:rsidRDefault="004F45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BD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24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B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23B92" w14:textId="77777777" w:rsidR="004F451C" w:rsidRDefault="004F451C" w:rsidP="009139A6">
      <w:r>
        <w:separator/>
      </w:r>
    </w:p>
  </w:footnote>
  <w:footnote w:type="continuationSeparator" w:id="0">
    <w:p w14:paraId="748FB8E6" w14:textId="77777777" w:rsidR="004F451C" w:rsidRDefault="004F45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D1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33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07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17"/>
    <w:rsid w:val="000666E0"/>
    <w:rsid w:val="002510B7"/>
    <w:rsid w:val="004F451C"/>
    <w:rsid w:val="005C130B"/>
    <w:rsid w:val="00726B65"/>
    <w:rsid w:val="00826F5C"/>
    <w:rsid w:val="009139A6"/>
    <w:rsid w:val="009448BB"/>
    <w:rsid w:val="00A3176C"/>
    <w:rsid w:val="00AE65F8"/>
    <w:rsid w:val="00BA00AB"/>
    <w:rsid w:val="00C06B17"/>
    <w:rsid w:val="00C8180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046F"/>
  <w15:chartTrackingRefBased/>
  <w15:docId w15:val="{2D875FC2-5DCC-4A51-9CA2-695B69E2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B1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2021-07-25T18:56:00Z</dcterms:created>
  <dcterms:modified xsi:type="dcterms:W3CDTF">2022-04-21T18:20:00Z</dcterms:modified>
</cp:coreProperties>
</file>