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EF746" w14:textId="01060B8A" w:rsidR="00BA00AB" w:rsidRDefault="002D70BF" w:rsidP="009139A6">
      <w:pPr>
        <w:pStyle w:val="NoSpacing"/>
        <w:rPr>
          <w:rFonts w:cs="Times New Roman"/>
          <w:szCs w:val="24"/>
        </w:rPr>
      </w:pPr>
      <w:r>
        <w:rPr>
          <w:rFonts w:cs="Times New Roman"/>
          <w:szCs w:val="24"/>
          <w:u w:val="single"/>
        </w:rPr>
        <w:t>Peter YERD</w:t>
      </w:r>
      <w:r>
        <w:rPr>
          <w:rFonts w:cs="Times New Roman"/>
          <w:szCs w:val="24"/>
        </w:rPr>
        <w:t xml:space="preserve">        (fl.1480-1)</w:t>
      </w:r>
    </w:p>
    <w:p w14:paraId="5FF55B36" w14:textId="3BF03B38" w:rsidR="002D70BF" w:rsidRDefault="002D70BF" w:rsidP="009139A6">
      <w:pPr>
        <w:pStyle w:val="NoSpacing"/>
        <w:rPr>
          <w:rFonts w:cs="Times New Roman"/>
          <w:szCs w:val="24"/>
        </w:rPr>
      </w:pPr>
      <w:r>
        <w:rPr>
          <w:rFonts w:cs="Times New Roman"/>
          <w:szCs w:val="24"/>
        </w:rPr>
        <w:t>of London. Cutler.</w:t>
      </w:r>
    </w:p>
    <w:p w14:paraId="0A1CABC3" w14:textId="08F61835" w:rsidR="002D70BF" w:rsidRDefault="002D70BF" w:rsidP="009139A6">
      <w:pPr>
        <w:pStyle w:val="NoSpacing"/>
        <w:rPr>
          <w:rFonts w:cs="Times New Roman"/>
          <w:szCs w:val="24"/>
        </w:rPr>
      </w:pPr>
    </w:p>
    <w:p w14:paraId="640B5DDA" w14:textId="231C61AB" w:rsidR="002D70BF" w:rsidRDefault="002D70BF" w:rsidP="009139A6">
      <w:pPr>
        <w:pStyle w:val="NoSpacing"/>
        <w:rPr>
          <w:rFonts w:cs="Times New Roman"/>
          <w:szCs w:val="24"/>
        </w:rPr>
      </w:pPr>
    </w:p>
    <w:p w14:paraId="12DB9F10" w14:textId="0E095062" w:rsidR="002D70BF" w:rsidRDefault="002D70BF" w:rsidP="009139A6">
      <w:pPr>
        <w:pStyle w:val="NoSpacing"/>
        <w:rPr>
          <w:rFonts w:cs="Times New Roman"/>
          <w:szCs w:val="24"/>
        </w:rPr>
      </w:pPr>
      <w:r>
        <w:rPr>
          <w:rFonts w:cs="Times New Roman"/>
          <w:szCs w:val="24"/>
        </w:rPr>
        <w:t xml:space="preserve">         1480-1</w:t>
      </w:r>
      <w:r>
        <w:rPr>
          <w:rFonts w:cs="Times New Roman"/>
          <w:szCs w:val="24"/>
        </w:rPr>
        <w:tab/>
        <w:t>He had an apprentice called Edmund Freman(q.v.).</w:t>
      </w:r>
    </w:p>
    <w:p w14:paraId="165D8297" w14:textId="190D7CEE" w:rsidR="002D70BF" w:rsidRDefault="002D70BF" w:rsidP="002D70BF">
      <w:pPr>
        <w:pStyle w:val="NoSpacing"/>
        <w:ind w:left="1440"/>
        <w:rPr>
          <w:rFonts w:eastAsia="Times New Roman"/>
        </w:rPr>
      </w:pPr>
      <w:r>
        <w:rPr>
          <w:rFonts w:eastAsia="Times New Roman"/>
        </w:rPr>
        <w:t>(“History of the Cutlers’ Company of London and of the Minor Cutlery Crafts, With Biographical Notices of Early London Cutlers” by Charles Welch vol.I published by the Cutlers’ Company 1916 p.</w:t>
      </w:r>
      <w:r>
        <w:rPr>
          <w:rFonts w:eastAsia="Times New Roman"/>
        </w:rPr>
        <w:t>367)</w:t>
      </w:r>
    </w:p>
    <w:p w14:paraId="357E661E" w14:textId="4D205474" w:rsidR="002D70BF" w:rsidRDefault="002D70BF" w:rsidP="002D70BF">
      <w:pPr>
        <w:pStyle w:val="NoSpacing"/>
        <w:rPr>
          <w:rFonts w:eastAsia="Times New Roman"/>
        </w:rPr>
      </w:pPr>
    </w:p>
    <w:p w14:paraId="6C54D1E3" w14:textId="0D04D2F3" w:rsidR="002D70BF" w:rsidRDefault="002D70BF" w:rsidP="002D70BF">
      <w:pPr>
        <w:pStyle w:val="NoSpacing"/>
        <w:rPr>
          <w:rFonts w:eastAsia="Times New Roman"/>
        </w:rPr>
      </w:pPr>
    </w:p>
    <w:p w14:paraId="0D1D73E5" w14:textId="6E65931D" w:rsidR="002D70BF" w:rsidRPr="002D70BF" w:rsidRDefault="002D70BF" w:rsidP="002D70BF">
      <w:pPr>
        <w:pStyle w:val="NoSpacing"/>
        <w:rPr>
          <w:rFonts w:cs="Times New Roman"/>
          <w:szCs w:val="24"/>
        </w:rPr>
      </w:pPr>
      <w:r>
        <w:rPr>
          <w:rFonts w:eastAsia="Times New Roman"/>
        </w:rPr>
        <w:t>28 February 2023</w:t>
      </w:r>
    </w:p>
    <w:sectPr w:rsidR="002D70BF" w:rsidRPr="002D70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0B510" w14:textId="77777777" w:rsidR="002D70BF" w:rsidRDefault="002D70BF" w:rsidP="009139A6">
      <w:r>
        <w:separator/>
      </w:r>
    </w:p>
  </w:endnote>
  <w:endnote w:type="continuationSeparator" w:id="0">
    <w:p w14:paraId="16A64957" w14:textId="77777777" w:rsidR="002D70BF" w:rsidRDefault="002D70BF"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5A4FF"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F8EF5"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38B7F"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0886" w14:textId="77777777" w:rsidR="002D70BF" w:rsidRDefault="002D70BF" w:rsidP="009139A6">
      <w:r>
        <w:separator/>
      </w:r>
    </w:p>
  </w:footnote>
  <w:footnote w:type="continuationSeparator" w:id="0">
    <w:p w14:paraId="56021043" w14:textId="77777777" w:rsidR="002D70BF" w:rsidRDefault="002D70BF"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9CE20"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B2529"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BF2A5"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0BF"/>
    <w:rsid w:val="000666E0"/>
    <w:rsid w:val="002510B7"/>
    <w:rsid w:val="002D70BF"/>
    <w:rsid w:val="005C130B"/>
    <w:rsid w:val="00826F5C"/>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FC659"/>
  <w15:chartTrackingRefBased/>
  <w15:docId w15:val="{9844A8DF-A59C-4405-AE57-B719F3CAF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5</TotalTime>
  <Pages>1</Pages>
  <Words>49</Words>
  <Characters>283</Characters>
  <Application>Microsoft Office Word</Application>
  <DocSecurity>0</DocSecurity>
  <Lines>2</Lines>
  <Paragraphs>1</Paragraphs>
  <ScaleCrop>false</ScaleCrop>
  <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2023-02-28T12:29:00Z</dcterms:created>
  <dcterms:modified xsi:type="dcterms:W3CDTF">2023-02-28T12:34:00Z</dcterms:modified>
</cp:coreProperties>
</file>