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35890" w14:textId="77777777" w:rsidR="00AE4168" w:rsidRDefault="00AE4168" w:rsidP="00AE4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14:paraId="56397E0D" w14:textId="77777777" w:rsidR="00AE4168" w:rsidRDefault="00AE4168" w:rsidP="00AE4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Marden, Kent.</w:t>
      </w:r>
    </w:p>
    <w:p w14:paraId="76A5AE95" w14:textId="77777777" w:rsidR="00AE4168" w:rsidRDefault="00AE4168" w:rsidP="00AE4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277F9E" w14:textId="77777777" w:rsidR="00AE4168" w:rsidRDefault="00AE4168" w:rsidP="00AE4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57A30A" w14:textId="77777777" w:rsidR="00AE4168" w:rsidRDefault="00AE4168" w:rsidP="00AE4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016C43F" w14:textId="77777777" w:rsidR="00AE4168" w:rsidRDefault="00AE4168" w:rsidP="00AE4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D1EC0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https://www.kentarchaeology.org.uk/Research/Libr/Wills/NameOrder/Y.htm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4738A6A" w14:textId="77777777" w:rsidR="00AE4168" w:rsidRDefault="00AE4168" w:rsidP="00AE4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91E311" w14:textId="77777777" w:rsidR="00AE4168" w:rsidRDefault="00AE4168" w:rsidP="00AE4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C0E5DB" w14:textId="77777777" w:rsidR="00AE4168" w:rsidRDefault="00AE4168" w:rsidP="00AE4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006370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6BA4F" w14:textId="77777777" w:rsidR="00AE4168" w:rsidRDefault="00AE4168" w:rsidP="009139A6">
      <w:r>
        <w:separator/>
      </w:r>
    </w:p>
  </w:endnote>
  <w:endnote w:type="continuationSeparator" w:id="0">
    <w:p w14:paraId="34C95040" w14:textId="77777777" w:rsidR="00AE4168" w:rsidRDefault="00AE41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4D8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594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FE6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643D1" w14:textId="77777777" w:rsidR="00AE4168" w:rsidRDefault="00AE4168" w:rsidP="009139A6">
      <w:r>
        <w:separator/>
      </w:r>
    </w:p>
  </w:footnote>
  <w:footnote w:type="continuationSeparator" w:id="0">
    <w:p w14:paraId="79F4DFAC" w14:textId="77777777" w:rsidR="00AE4168" w:rsidRDefault="00AE41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672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4DF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F11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68"/>
    <w:rsid w:val="000666E0"/>
    <w:rsid w:val="002510B7"/>
    <w:rsid w:val="005C130B"/>
    <w:rsid w:val="00826F5C"/>
    <w:rsid w:val="009139A6"/>
    <w:rsid w:val="009448BB"/>
    <w:rsid w:val="00A3176C"/>
    <w:rsid w:val="00AE4168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52AF9"/>
  <w15:chartTrackingRefBased/>
  <w15:docId w15:val="{CF7C67E3-DE1F-4860-9A63-CBDC182A0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41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Y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2022-03-27T13:21:00Z</dcterms:created>
  <dcterms:modified xsi:type="dcterms:W3CDTF">2022-03-27T13:21:00Z</dcterms:modified>
</cp:coreProperties>
</file>