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1B9" w:rsidRDefault="000011B9" w:rsidP="000011B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YERBURY</w:t>
      </w:r>
      <w:r>
        <w:rPr>
          <w:rFonts w:ascii="Times New Roman" w:eastAsia="Calibri" w:hAnsi="Times New Roman" w:cs="Times New Roman"/>
        </w:rPr>
        <w:t xml:space="preserve">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0011B9" w:rsidRDefault="000011B9" w:rsidP="000011B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Bruton</w:t>
      </w:r>
      <w:proofErr w:type="spellEnd"/>
      <w:r>
        <w:rPr>
          <w:rFonts w:ascii="Times New Roman" w:eastAsia="Calibri" w:hAnsi="Times New Roman" w:cs="Times New Roman"/>
        </w:rPr>
        <w:t>, Somerset. Dyer.</w:t>
      </w:r>
    </w:p>
    <w:p w:rsidR="000011B9" w:rsidRDefault="000011B9" w:rsidP="000011B9">
      <w:pPr>
        <w:rPr>
          <w:rFonts w:ascii="Times New Roman" w:eastAsia="Calibri" w:hAnsi="Times New Roman" w:cs="Times New Roman"/>
        </w:rPr>
      </w:pPr>
    </w:p>
    <w:p w:rsidR="000011B9" w:rsidRDefault="000011B9" w:rsidP="000011B9">
      <w:pPr>
        <w:rPr>
          <w:rFonts w:ascii="Times New Roman" w:eastAsia="Calibri" w:hAnsi="Times New Roman" w:cs="Times New Roman"/>
        </w:rPr>
      </w:pPr>
    </w:p>
    <w:p w:rsidR="000011B9" w:rsidRDefault="000011B9" w:rsidP="000011B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Roger Burden(q.v.) and his wife, Isabel(q.v.), brought a plaint of debt </w:t>
      </w:r>
    </w:p>
    <w:p w:rsidR="000011B9" w:rsidRDefault="000011B9" w:rsidP="000011B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against him.</w:t>
      </w:r>
    </w:p>
    <w:p w:rsidR="000011B9" w:rsidRDefault="000011B9" w:rsidP="000011B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0011B9" w:rsidRDefault="000011B9" w:rsidP="000011B9">
      <w:pPr>
        <w:rPr>
          <w:rFonts w:ascii="Times New Roman" w:eastAsia="Calibri" w:hAnsi="Times New Roman" w:cs="Times New Roman"/>
        </w:rPr>
      </w:pPr>
    </w:p>
    <w:p w:rsidR="000011B9" w:rsidRDefault="000011B9" w:rsidP="000011B9">
      <w:pPr>
        <w:rPr>
          <w:rFonts w:ascii="Times New Roman" w:eastAsia="Calibri" w:hAnsi="Times New Roman" w:cs="Times New Roman"/>
        </w:rPr>
      </w:pPr>
    </w:p>
    <w:p w:rsidR="000011B9" w:rsidRPr="00FF7588" w:rsidRDefault="000011B9" w:rsidP="000011B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May 2017</w:t>
      </w:r>
    </w:p>
    <w:p w:rsidR="006B2F86" w:rsidRPr="00E71FC3" w:rsidRDefault="000011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1B9" w:rsidRDefault="000011B9" w:rsidP="00E71FC3">
      <w:r>
        <w:separator/>
      </w:r>
    </w:p>
  </w:endnote>
  <w:endnote w:type="continuationSeparator" w:id="0">
    <w:p w:rsidR="000011B9" w:rsidRDefault="000011B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1B9" w:rsidRDefault="000011B9" w:rsidP="00E71FC3">
      <w:r>
        <w:separator/>
      </w:r>
    </w:p>
  </w:footnote>
  <w:footnote w:type="continuationSeparator" w:id="0">
    <w:p w:rsidR="000011B9" w:rsidRDefault="000011B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1B9"/>
    <w:rsid w:val="000011B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0236AD-165F-4550-A889-910B7BF1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011B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2017-05-12T20:03:00Z</dcterms:created>
  <dcterms:modified xsi:type="dcterms:W3CDTF">2017-05-12T20:03:00Z</dcterms:modified>
</cp:coreProperties>
</file>