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5BF35" w14:textId="77777777" w:rsidR="00993507" w:rsidRDefault="00993507" w:rsidP="009935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YERBURGH</w:t>
      </w:r>
      <w:r>
        <w:rPr>
          <w:rFonts w:ascii="Times New Roman" w:hAnsi="Times New Roman" w:cs="Times New Roman"/>
          <w:sz w:val="24"/>
          <w:szCs w:val="24"/>
        </w:rPr>
        <w:t xml:space="preserve">      (fl.1408)</w:t>
      </w:r>
    </w:p>
    <w:p w14:paraId="16550C3A" w14:textId="77777777" w:rsidR="00993507" w:rsidRDefault="00993507" w:rsidP="009935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clerk of the Common Bench.</w:t>
      </w:r>
    </w:p>
    <w:p w14:paraId="57C2DAD8" w14:textId="77777777" w:rsidR="00993507" w:rsidRDefault="00993507" w:rsidP="00993507">
      <w:pPr>
        <w:rPr>
          <w:rFonts w:ascii="Times New Roman" w:hAnsi="Times New Roman" w:cs="Times New Roman"/>
          <w:sz w:val="24"/>
          <w:szCs w:val="24"/>
        </w:rPr>
      </w:pPr>
    </w:p>
    <w:p w14:paraId="69527F23" w14:textId="77777777" w:rsidR="00993507" w:rsidRDefault="00993507" w:rsidP="00993507">
      <w:pPr>
        <w:rPr>
          <w:rFonts w:ascii="Times New Roman" w:hAnsi="Times New Roman" w:cs="Times New Roman"/>
          <w:sz w:val="24"/>
          <w:szCs w:val="24"/>
        </w:rPr>
      </w:pPr>
    </w:p>
    <w:p w14:paraId="1CE4466C" w14:textId="77777777" w:rsidR="00993507" w:rsidRDefault="00993507" w:rsidP="009935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Nov.1408</w:t>
      </w:r>
      <w:r>
        <w:rPr>
          <w:rFonts w:ascii="Times New Roman" w:hAnsi="Times New Roman" w:cs="Times New Roman"/>
          <w:sz w:val="24"/>
          <w:szCs w:val="24"/>
        </w:rPr>
        <w:tab/>
        <w:t>Robert Tok(q.v.) was pardoned outlawry for not appearing to answer him</w:t>
      </w:r>
    </w:p>
    <w:p w14:paraId="7C6E5581" w14:textId="52D466EA" w:rsidR="00993507" w:rsidRDefault="00993507" w:rsidP="009935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touching a debt of 10 marks.   (C.P.R. 1408-13 p.8)</w:t>
      </w:r>
    </w:p>
    <w:p w14:paraId="09A896EA" w14:textId="77777777" w:rsidR="00BF2D8E" w:rsidRDefault="00BF2D8E" w:rsidP="00BF2D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Nov.1408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Smyth(q.v.) was pardoned for not appearing to answer him touching a </w:t>
      </w:r>
    </w:p>
    <w:p w14:paraId="23B2415D" w14:textId="77777777" w:rsidR="00BF2D8E" w:rsidRDefault="00BF2D8E" w:rsidP="00BF2D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debt of 10 marks.    (C.P.R. 1408-13 p.8)</w:t>
      </w:r>
    </w:p>
    <w:p w14:paraId="397CF3FA" w14:textId="77777777" w:rsidR="00BF2D8E" w:rsidRDefault="00BF2D8E" w:rsidP="00993507">
      <w:pPr>
        <w:rPr>
          <w:rFonts w:ascii="Times New Roman" w:hAnsi="Times New Roman" w:cs="Times New Roman"/>
          <w:sz w:val="24"/>
          <w:szCs w:val="24"/>
        </w:rPr>
      </w:pPr>
    </w:p>
    <w:p w14:paraId="2FD31F83" w14:textId="77777777" w:rsidR="00993507" w:rsidRDefault="00993507" w:rsidP="00993507">
      <w:pPr>
        <w:rPr>
          <w:rFonts w:ascii="Times New Roman" w:hAnsi="Times New Roman" w:cs="Times New Roman"/>
          <w:sz w:val="24"/>
          <w:szCs w:val="24"/>
        </w:rPr>
      </w:pPr>
    </w:p>
    <w:p w14:paraId="516CC2EC" w14:textId="77777777" w:rsidR="00993507" w:rsidRDefault="00993507" w:rsidP="00993507">
      <w:pPr>
        <w:rPr>
          <w:rFonts w:ascii="Times New Roman" w:hAnsi="Times New Roman" w:cs="Times New Roman"/>
          <w:sz w:val="24"/>
          <w:szCs w:val="24"/>
        </w:rPr>
      </w:pPr>
    </w:p>
    <w:p w14:paraId="547ECBDF" w14:textId="3754B4FB" w:rsidR="00993507" w:rsidRDefault="00993507" w:rsidP="009935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December 2021</w:t>
      </w:r>
    </w:p>
    <w:p w14:paraId="47AFDB66" w14:textId="022A4E4D" w:rsidR="00BF2D8E" w:rsidRDefault="00BF2D8E" w:rsidP="009935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February 2023</w:t>
      </w:r>
    </w:p>
    <w:p w14:paraId="6FFF865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5FA5B" w14:textId="77777777" w:rsidR="003B13CF" w:rsidRDefault="003B13CF" w:rsidP="009139A6">
      <w:r>
        <w:separator/>
      </w:r>
    </w:p>
  </w:endnote>
  <w:endnote w:type="continuationSeparator" w:id="0">
    <w:p w14:paraId="6B22493D" w14:textId="77777777" w:rsidR="003B13CF" w:rsidRDefault="003B13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88F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4D51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9A5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A427E" w14:textId="77777777" w:rsidR="003B13CF" w:rsidRDefault="003B13CF" w:rsidP="009139A6">
      <w:r>
        <w:separator/>
      </w:r>
    </w:p>
  </w:footnote>
  <w:footnote w:type="continuationSeparator" w:id="0">
    <w:p w14:paraId="0AEABA3F" w14:textId="77777777" w:rsidR="003B13CF" w:rsidRDefault="003B13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F90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C28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B11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507"/>
    <w:rsid w:val="000666E0"/>
    <w:rsid w:val="002510B7"/>
    <w:rsid w:val="003B13CF"/>
    <w:rsid w:val="005C130B"/>
    <w:rsid w:val="00826F5C"/>
    <w:rsid w:val="009139A6"/>
    <w:rsid w:val="009448BB"/>
    <w:rsid w:val="00993507"/>
    <w:rsid w:val="00A3176C"/>
    <w:rsid w:val="00AE65F8"/>
    <w:rsid w:val="00BA00AB"/>
    <w:rsid w:val="00BF2D8E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E3F17"/>
  <w15:chartTrackingRefBased/>
  <w15:docId w15:val="{8CAE0ED7-532A-409D-BAA2-D5ACC62AC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50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2022-01-08T20:04:00Z</dcterms:created>
  <dcterms:modified xsi:type="dcterms:W3CDTF">2023-02-10T14:47:00Z</dcterms:modified>
</cp:coreProperties>
</file>