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944" w:rsidRDefault="00351944" w:rsidP="00351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YEORKE</w:t>
      </w:r>
      <w:r>
        <w:rPr>
          <w:rFonts w:ascii="Times New Roman" w:hAnsi="Times New Roman" w:cs="Times New Roman"/>
          <w:sz w:val="24"/>
          <w:szCs w:val="24"/>
        </w:rPr>
        <w:t xml:space="preserve">      (fl.1452)</w:t>
      </w:r>
    </w:p>
    <w:p w:rsidR="00351944" w:rsidRDefault="00351944" w:rsidP="00351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351944" w:rsidRDefault="00351944" w:rsidP="00351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1944" w:rsidRDefault="00351944" w:rsidP="00351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1944" w:rsidRDefault="00351944" w:rsidP="00351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Oct.1452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p.51)</w:t>
      </w:r>
    </w:p>
    <w:p w:rsidR="00351944" w:rsidRDefault="00351944" w:rsidP="00351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1944" w:rsidRDefault="00351944" w:rsidP="003519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1944" w:rsidRDefault="00351944" w:rsidP="003519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944" w:rsidRDefault="00351944" w:rsidP="00564E3C">
      <w:pPr>
        <w:spacing w:after="0" w:line="240" w:lineRule="auto"/>
      </w:pPr>
      <w:r>
        <w:separator/>
      </w:r>
    </w:p>
  </w:endnote>
  <w:endnote w:type="continuationSeparator" w:id="0">
    <w:p w:rsidR="00351944" w:rsidRDefault="0035194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51944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944" w:rsidRDefault="00351944" w:rsidP="00564E3C">
      <w:pPr>
        <w:spacing w:after="0" w:line="240" w:lineRule="auto"/>
      </w:pPr>
      <w:r>
        <w:separator/>
      </w:r>
    </w:p>
  </w:footnote>
  <w:footnote w:type="continuationSeparator" w:id="0">
    <w:p w:rsidR="00351944" w:rsidRDefault="0035194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944"/>
    <w:rsid w:val="0035194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D8963B-8223-4440-8963-35049743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2016-01-10T19:30:00Z</dcterms:created>
  <dcterms:modified xsi:type="dcterms:W3CDTF">2016-01-10T19:30:00Z</dcterms:modified>
</cp:coreProperties>
</file>