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26214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YEORKE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7CB972E0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Kirton (now Crediton), Devon. Brasier.</w:t>
      </w:r>
    </w:p>
    <w:p w14:paraId="717904DE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</w:p>
    <w:p w14:paraId="4ABC9E7A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</w:p>
    <w:p w14:paraId="41188277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William Marchell(q.v.), John Steere(q.v.) and his wife, Lucy(q.v.), as the</w:t>
      </w:r>
    </w:p>
    <w:p w14:paraId="6451E865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executors of Nicholas </w:t>
      </w:r>
      <w:proofErr w:type="spellStart"/>
      <w:r>
        <w:rPr>
          <w:rFonts w:cs="Times New Roman"/>
          <w:szCs w:val="24"/>
        </w:rPr>
        <w:t>Perys</w:t>
      </w:r>
      <w:proofErr w:type="spellEnd"/>
      <w:r>
        <w:rPr>
          <w:rFonts w:cs="Times New Roman"/>
          <w:szCs w:val="24"/>
        </w:rPr>
        <w:t>(q.v.), brought a plaint of debt against him and</w:t>
      </w:r>
    </w:p>
    <w:p w14:paraId="354D4A60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Ammy of </w:t>
      </w:r>
      <w:proofErr w:type="spellStart"/>
      <w:r>
        <w:rPr>
          <w:rFonts w:cs="Times New Roman"/>
          <w:szCs w:val="24"/>
        </w:rPr>
        <w:t>Egloshale</w:t>
      </w:r>
      <w:proofErr w:type="spellEnd"/>
      <w:r>
        <w:rPr>
          <w:rFonts w:cs="Times New Roman"/>
          <w:szCs w:val="24"/>
        </w:rPr>
        <w:t>, Cornwall(q.v.).</w:t>
      </w:r>
    </w:p>
    <w:p w14:paraId="712B1CFD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0A6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1E040721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</w:p>
    <w:p w14:paraId="1B924226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</w:p>
    <w:p w14:paraId="55007861" w14:textId="77777777" w:rsidR="005A5C3D" w:rsidRDefault="005A5C3D" w:rsidP="005A5C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 September 2023</w:t>
      </w:r>
    </w:p>
    <w:p w14:paraId="0B1A06C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34036" w14:textId="77777777" w:rsidR="005A5C3D" w:rsidRDefault="005A5C3D" w:rsidP="009139A6">
      <w:r>
        <w:separator/>
      </w:r>
    </w:p>
  </w:endnote>
  <w:endnote w:type="continuationSeparator" w:id="0">
    <w:p w14:paraId="6E12857E" w14:textId="77777777" w:rsidR="005A5C3D" w:rsidRDefault="005A5C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BB1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A5A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586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26240" w14:textId="77777777" w:rsidR="005A5C3D" w:rsidRDefault="005A5C3D" w:rsidP="009139A6">
      <w:r>
        <w:separator/>
      </w:r>
    </w:p>
  </w:footnote>
  <w:footnote w:type="continuationSeparator" w:id="0">
    <w:p w14:paraId="08E51A83" w14:textId="77777777" w:rsidR="005A5C3D" w:rsidRDefault="005A5C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28D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CCA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B7F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3D"/>
    <w:rsid w:val="000666E0"/>
    <w:rsid w:val="002510B7"/>
    <w:rsid w:val="005A5C3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25684"/>
  <w15:chartTrackingRefBased/>
  <w15:docId w15:val="{4F2F512C-87B0-4F6A-AF34-1F8731B1D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A5C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2023-09-24T08:21:00Z</dcterms:created>
  <dcterms:modified xsi:type="dcterms:W3CDTF">2023-09-24T08:21:00Z</dcterms:modified>
</cp:coreProperties>
</file>