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3DF6C" w14:textId="77777777" w:rsidR="00225025" w:rsidRPr="00690BA6" w:rsidRDefault="00225025" w:rsidP="0022502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YEORKE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08F046F" w14:textId="77777777" w:rsidR="00225025" w:rsidRDefault="00225025" w:rsidP="002250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9A9D3C4" w14:textId="77777777" w:rsidR="00225025" w:rsidRDefault="00225025" w:rsidP="00225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DDDF1" w14:textId="77777777" w:rsidR="00225025" w:rsidRDefault="00225025" w:rsidP="00225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A85B4A" w14:textId="77777777" w:rsidR="00225025" w:rsidRDefault="00225025" w:rsidP="0022502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Taplegh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2C2FFB8" w14:textId="77777777" w:rsidR="00225025" w:rsidRDefault="00225025" w:rsidP="00225025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DD92DE1" w14:textId="77777777" w:rsidR="00225025" w:rsidRDefault="00225025" w:rsidP="00225025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FC1EA47" w14:textId="77777777" w:rsidR="00225025" w:rsidRDefault="00225025" w:rsidP="00225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4581F4" w14:textId="77777777" w:rsidR="00225025" w:rsidRDefault="00225025" w:rsidP="00225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975784" w14:textId="77777777" w:rsidR="00225025" w:rsidRDefault="00225025" w:rsidP="002250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p w14:paraId="1F052FAF" w14:textId="77777777" w:rsidR="00225025" w:rsidRDefault="00225025" w:rsidP="00225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FD05A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6EBBE" w14:textId="77777777" w:rsidR="00225025" w:rsidRDefault="00225025" w:rsidP="009139A6">
      <w:r>
        <w:separator/>
      </w:r>
    </w:p>
  </w:endnote>
  <w:endnote w:type="continuationSeparator" w:id="0">
    <w:p w14:paraId="4E23A3AA" w14:textId="77777777" w:rsidR="00225025" w:rsidRDefault="002250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4E1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3A05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0BE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DED58" w14:textId="77777777" w:rsidR="00225025" w:rsidRDefault="00225025" w:rsidP="009139A6">
      <w:r>
        <w:separator/>
      </w:r>
    </w:p>
  </w:footnote>
  <w:footnote w:type="continuationSeparator" w:id="0">
    <w:p w14:paraId="7D12002F" w14:textId="77777777" w:rsidR="00225025" w:rsidRDefault="002250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406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D02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173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25"/>
    <w:rsid w:val="000666E0"/>
    <w:rsid w:val="0022502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2159"/>
  <w15:chartTrackingRefBased/>
  <w15:docId w15:val="{E6045839-98EA-4CFD-9156-E1C7FA2C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2021-09-12T07:03:00Z</dcterms:created>
  <dcterms:modified xsi:type="dcterms:W3CDTF">2021-09-12T07:03:00Z</dcterms:modified>
</cp:coreProperties>
</file>