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BC682" w14:textId="77777777" w:rsidR="00A11A49" w:rsidRPr="00690BA6" w:rsidRDefault="00A11A49" w:rsidP="00A11A4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Walter YEONG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22B592B" w14:textId="77777777" w:rsidR="00A11A49" w:rsidRDefault="00A11A49" w:rsidP="00A11A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408AEB2" w14:textId="77777777" w:rsidR="00A11A49" w:rsidRDefault="00A11A49" w:rsidP="00A11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2C7F8" w14:textId="77777777" w:rsidR="00A11A49" w:rsidRDefault="00A11A49" w:rsidP="00A11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5E3EC0" w14:textId="77777777" w:rsidR="00A11A49" w:rsidRDefault="00A11A49" w:rsidP="00A11A4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439A146E" w14:textId="77777777" w:rsidR="00A11A49" w:rsidRDefault="00A11A49" w:rsidP="00A11A4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90EA126" w14:textId="77777777" w:rsidR="00A11A49" w:rsidRDefault="00A11A49" w:rsidP="00A11A4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148D279" w14:textId="77777777" w:rsidR="00A11A49" w:rsidRDefault="00A11A49" w:rsidP="00A11A4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1BF311E" w14:textId="77777777" w:rsidR="00A11A49" w:rsidRDefault="00A11A49" w:rsidP="00A11A4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ECC187A" w14:textId="77777777" w:rsidR="00A11A49" w:rsidRDefault="00A11A49" w:rsidP="00A11A4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11 June 2021</w:t>
      </w:r>
    </w:p>
    <w:p w14:paraId="1D89D0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3A6B6" w14:textId="77777777" w:rsidR="00A11A49" w:rsidRDefault="00A11A49" w:rsidP="009139A6">
      <w:r>
        <w:separator/>
      </w:r>
    </w:p>
  </w:endnote>
  <w:endnote w:type="continuationSeparator" w:id="0">
    <w:p w14:paraId="58DF2F6C" w14:textId="77777777" w:rsidR="00A11A49" w:rsidRDefault="00A11A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B7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89C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167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2EE9D" w14:textId="77777777" w:rsidR="00A11A49" w:rsidRDefault="00A11A49" w:rsidP="009139A6">
      <w:r>
        <w:separator/>
      </w:r>
    </w:p>
  </w:footnote>
  <w:footnote w:type="continuationSeparator" w:id="0">
    <w:p w14:paraId="7C7A7A22" w14:textId="77777777" w:rsidR="00A11A49" w:rsidRDefault="00A11A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B6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52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E08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49"/>
    <w:rsid w:val="000666E0"/>
    <w:rsid w:val="002510B7"/>
    <w:rsid w:val="005C130B"/>
    <w:rsid w:val="00826F5C"/>
    <w:rsid w:val="009139A6"/>
    <w:rsid w:val="009448BB"/>
    <w:rsid w:val="00A11A4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EE6F0"/>
  <w15:chartTrackingRefBased/>
  <w15:docId w15:val="{D532E101-2046-47DC-8731-4D8EEFDF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2021-07-26T19:51:00Z</dcterms:created>
  <dcterms:modified xsi:type="dcterms:W3CDTF">2021-07-26T19:52:00Z</dcterms:modified>
</cp:coreProperties>
</file>