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8160" w14:textId="77777777" w:rsidR="002F4886" w:rsidRPr="00690BA6" w:rsidRDefault="002F4886" w:rsidP="002F488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YEONG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0C52315" w14:textId="77777777" w:rsidR="002F4886" w:rsidRDefault="002F4886" w:rsidP="002F4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5DFA2FD" w14:textId="77777777" w:rsidR="002F4886" w:rsidRDefault="002F4886" w:rsidP="002F4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C8CE4" w14:textId="77777777" w:rsidR="002F4886" w:rsidRDefault="002F4886" w:rsidP="002F4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5DD85" w14:textId="77777777" w:rsidR="002F4886" w:rsidRDefault="002F4886" w:rsidP="002F488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580173A" w14:textId="77777777" w:rsidR="002F4886" w:rsidRDefault="002F4886" w:rsidP="002F488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E07D2BA" w14:textId="77777777" w:rsidR="002F4886" w:rsidRDefault="002F4886" w:rsidP="002F488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D2C0E6C" w14:textId="77777777" w:rsidR="002F4886" w:rsidRDefault="002F4886" w:rsidP="002F4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231CF" w14:textId="77777777" w:rsidR="002F4886" w:rsidRDefault="002F4886" w:rsidP="002F4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AD8D3E" w14:textId="77777777" w:rsidR="002F4886" w:rsidRDefault="002F4886" w:rsidP="002F4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2021</w:t>
      </w:r>
    </w:p>
    <w:p w14:paraId="547AA9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AB97C" w14:textId="77777777" w:rsidR="002F4886" w:rsidRDefault="002F4886" w:rsidP="009139A6">
      <w:r>
        <w:separator/>
      </w:r>
    </w:p>
  </w:endnote>
  <w:endnote w:type="continuationSeparator" w:id="0">
    <w:p w14:paraId="40D9962F" w14:textId="77777777" w:rsidR="002F4886" w:rsidRDefault="002F48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3C9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D25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36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1B94E" w14:textId="77777777" w:rsidR="002F4886" w:rsidRDefault="002F4886" w:rsidP="009139A6">
      <w:r>
        <w:separator/>
      </w:r>
    </w:p>
  </w:footnote>
  <w:footnote w:type="continuationSeparator" w:id="0">
    <w:p w14:paraId="1349B19E" w14:textId="77777777" w:rsidR="002F4886" w:rsidRDefault="002F48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C8D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22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A4A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86"/>
    <w:rsid w:val="000666E0"/>
    <w:rsid w:val="002510B7"/>
    <w:rsid w:val="002F488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BAC5D"/>
  <w15:chartTrackingRefBased/>
  <w15:docId w15:val="{361133EB-D72F-486B-94F9-068C67B3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2021-09-12T07:01:00Z</dcterms:created>
  <dcterms:modified xsi:type="dcterms:W3CDTF">2021-09-12T07:01:00Z</dcterms:modified>
</cp:coreProperties>
</file>