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07B1F" w14:textId="77777777" w:rsidR="00AA56A0" w:rsidRDefault="00AA56A0" w:rsidP="00AA56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YEO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48003418" w14:textId="77777777" w:rsidR="00AA56A0" w:rsidRDefault="00AA56A0" w:rsidP="00AA56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DB62C5" w14:textId="77777777" w:rsidR="00AA56A0" w:rsidRDefault="00AA56A0" w:rsidP="00AA56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69088A" w14:textId="77777777" w:rsidR="00AA56A0" w:rsidRDefault="00AA56A0" w:rsidP="00AA56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 as an executor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Almyscombe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1798255" w14:textId="77777777" w:rsidR="00AA56A0" w:rsidRDefault="00AA56A0" w:rsidP="00AA56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D89B572" w14:textId="77777777" w:rsidR="00AA56A0" w:rsidRDefault="00AA56A0" w:rsidP="00AA56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02A397" w14:textId="77777777" w:rsidR="00AA56A0" w:rsidRDefault="00AA56A0" w:rsidP="00AA56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4AB523" w14:textId="77777777" w:rsidR="00AA56A0" w:rsidRDefault="00AA56A0" w:rsidP="00AA56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2022</w:t>
      </w:r>
    </w:p>
    <w:p w14:paraId="178DD2C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DF7F5" w14:textId="77777777" w:rsidR="00AA56A0" w:rsidRDefault="00AA56A0" w:rsidP="009139A6">
      <w:r>
        <w:separator/>
      </w:r>
    </w:p>
  </w:endnote>
  <w:endnote w:type="continuationSeparator" w:id="0">
    <w:p w14:paraId="6A440774" w14:textId="77777777" w:rsidR="00AA56A0" w:rsidRDefault="00AA56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110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F73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C82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BC2A8" w14:textId="77777777" w:rsidR="00AA56A0" w:rsidRDefault="00AA56A0" w:rsidP="009139A6">
      <w:r>
        <w:separator/>
      </w:r>
    </w:p>
  </w:footnote>
  <w:footnote w:type="continuationSeparator" w:id="0">
    <w:p w14:paraId="2BA7BCAF" w14:textId="77777777" w:rsidR="00AA56A0" w:rsidRDefault="00AA56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290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1A9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E59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A0"/>
    <w:rsid w:val="000666E0"/>
    <w:rsid w:val="002510B7"/>
    <w:rsid w:val="005C130B"/>
    <w:rsid w:val="00826F5C"/>
    <w:rsid w:val="009139A6"/>
    <w:rsid w:val="009448BB"/>
    <w:rsid w:val="00A3176C"/>
    <w:rsid w:val="00AA56A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B1E85"/>
  <w15:chartTrackingRefBased/>
  <w15:docId w15:val="{12D85C59-C9A6-4BE7-AB67-903B145C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A56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2022-02-28T14:15:00Z</dcterms:created>
  <dcterms:modified xsi:type="dcterms:W3CDTF">2022-02-28T14:15:00Z</dcterms:modified>
</cp:coreProperties>
</file>