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1F861" w14:textId="77777777" w:rsidR="00993E45" w:rsidRDefault="00993E45" w:rsidP="00993E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YEO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fl.1425)</w:t>
      </w:r>
    </w:p>
    <w:p w14:paraId="5972A616" w14:textId="77777777" w:rsidR="00993E45" w:rsidRDefault="00993E45" w:rsidP="00993E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Pilton, Devon. Tucker.</w:t>
      </w:r>
    </w:p>
    <w:p w14:paraId="1E5A75C8" w14:textId="77777777" w:rsidR="00993E45" w:rsidRDefault="00993E45" w:rsidP="00993E45">
      <w:pPr>
        <w:pStyle w:val="NoSpacing"/>
        <w:rPr>
          <w:rFonts w:cs="Times New Roman"/>
          <w:szCs w:val="24"/>
        </w:rPr>
      </w:pPr>
    </w:p>
    <w:p w14:paraId="0F6540B1" w14:textId="77777777" w:rsidR="00993E45" w:rsidRDefault="00993E45" w:rsidP="00993E45">
      <w:pPr>
        <w:pStyle w:val="NoSpacing"/>
        <w:rPr>
          <w:rFonts w:cs="Times New Roman"/>
          <w:szCs w:val="24"/>
        </w:rPr>
      </w:pPr>
    </w:p>
    <w:p w14:paraId="3A6F8145" w14:textId="77777777" w:rsidR="00993E45" w:rsidRDefault="00993E45" w:rsidP="00993E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1425</w:t>
      </w:r>
      <w:r>
        <w:rPr>
          <w:rFonts w:cs="Times New Roman"/>
          <w:szCs w:val="24"/>
        </w:rPr>
        <w:tab/>
        <w:t xml:space="preserve">John Morley of </w:t>
      </w:r>
      <w:proofErr w:type="spellStart"/>
      <w:r>
        <w:rPr>
          <w:rFonts w:cs="Times New Roman"/>
          <w:szCs w:val="24"/>
        </w:rPr>
        <w:t>Barnstaple</w:t>
      </w:r>
      <w:proofErr w:type="spellEnd"/>
      <w:r>
        <w:rPr>
          <w:rFonts w:cs="Times New Roman"/>
          <w:szCs w:val="24"/>
        </w:rPr>
        <w:t>(q.v.) brought a plaint of debt against him.</w:t>
      </w:r>
    </w:p>
    <w:p w14:paraId="62BF0C08" w14:textId="77777777" w:rsidR="00993E45" w:rsidRDefault="00993E45" w:rsidP="00993E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30414">
          <w:rPr>
            <w:rStyle w:val="Hyperlink"/>
            <w:rFonts w:cs="Times New Roman"/>
            <w:szCs w:val="24"/>
          </w:rPr>
          <w:t>http://aalt.law.uh.edu/Indices/CP40Indices/CP40no647/CP40no647Pl.htm</w:t>
        </w:r>
      </w:hyperlink>
      <w:r>
        <w:rPr>
          <w:rFonts w:cs="Times New Roman"/>
          <w:szCs w:val="24"/>
        </w:rPr>
        <w:t xml:space="preserve"> )</w:t>
      </w:r>
    </w:p>
    <w:p w14:paraId="563D722F" w14:textId="77777777" w:rsidR="00993E45" w:rsidRDefault="00993E45" w:rsidP="00993E45">
      <w:pPr>
        <w:pStyle w:val="NoSpacing"/>
        <w:rPr>
          <w:rFonts w:cs="Times New Roman"/>
          <w:szCs w:val="24"/>
        </w:rPr>
      </w:pPr>
    </w:p>
    <w:p w14:paraId="0E5268C4" w14:textId="77777777" w:rsidR="00993E45" w:rsidRDefault="00993E45" w:rsidP="00993E45">
      <w:pPr>
        <w:pStyle w:val="NoSpacing"/>
        <w:rPr>
          <w:rFonts w:cs="Times New Roman"/>
          <w:szCs w:val="24"/>
        </w:rPr>
      </w:pPr>
    </w:p>
    <w:p w14:paraId="0A89EC11" w14:textId="77777777" w:rsidR="00993E45" w:rsidRDefault="00993E45" w:rsidP="00993E4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July 2023</w:t>
      </w:r>
    </w:p>
    <w:p w14:paraId="639C87B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83ABA" w14:textId="77777777" w:rsidR="00993E45" w:rsidRDefault="00993E45" w:rsidP="009139A6">
      <w:r>
        <w:separator/>
      </w:r>
    </w:p>
  </w:endnote>
  <w:endnote w:type="continuationSeparator" w:id="0">
    <w:p w14:paraId="3206F7F1" w14:textId="77777777" w:rsidR="00993E45" w:rsidRDefault="00993E4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81E8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CCE0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C92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F9668" w14:textId="77777777" w:rsidR="00993E45" w:rsidRDefault="00993E45" w:rsidP="009139A6">
      <w:r>
        <w:separator/>
      </w:r>
    </w:p>
  </w:footnote>
  <w:footnote w:type="continuationSeparator" w:id="0">
    <w:p w14:paraId="1FAC4F73" w14:textId="77777777" w:rsidR="00993E45" w:rsidRDefault="00993E4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F47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7DF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B4F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E45"/>
    <w:rsid w:val="000666E0"/>
    <w:rsid w:val="002510B7"/>
    <w:rsid w:val="005C130B"/>
    <w:rsid w:val="00826F5C"/>
    <w:rsid w:val="009139A6"/>
    <w:rsid w:val="009448BB"/>
    <w:rsid w:val="00947624"/>
    <w:rsid w:val="00993E45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8693F"/>
  <w15:chartTrackingRefBased/>
  <w15:docId w15:val="{FE3121F4-8105-46CA-9FA7-CBA9EA4D6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93E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2023-07-14T21:02:00Z</dcterms:created>
  <dcterms:modified xsi:type="dcterms:W3CDTF">2023-07-14T21:03:00Z</dcterms:modified>
</cp:coreProperties>
</file>