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0C88D" w14:textId="77777777" w:rsidR="00A2000D" w:rsidRDefault="00A2000D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YEO</w:t>
      </w:r>
      <w:r>
        <w:rPr>
          <w:rFonts w:ascii="Times New Roman" w:hAnsi="Times New Roman" w:cs="Times New Roman"/>
        </w:rPr>
        <w:t xml:space="preserve">       (fl.1484)</w:t>
      </w:r>
    </w:p>
    <w:p w14:paraId="1F8A9C52" w14:textId="77777777" w:rsidR="00A2000D" w:rsidRDefault="00A2000D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Hampton Sackville, Devon.</w:t>
      </w:r>
    </w:p>
    <w:p w14:paraId="239BBA20" w14:textId="77777777" w:rsidR="00A2000D" w:rsidRDefault="00A2000D" w:rsidP="00A2000D">
      <w:pPr>
        <w:rPr>
          <w:rFonts w:ascii="Times New Roman" w:hAnsi="Times New Roman" w:cs="Times New Roman"/>
        </w:rPr>
      </w:pPr>
    </w:p>
    <w:p w14:paraId="28402A47" w14:textId="77777777" w:rsidR="00A2000D" w:rsidRDefault="00A2000D" w:rsidP="00A2000D">
      <w:pPr>
        <w:rPr>
          <w:rFonts w:ascii="Times New Roman" w:hAnsi="Times New Roman" w:cs="Times New Roman"/>
        </w:rPr>
      </w:pPr>
    </w:p>
    <w:p w14:paraId="40A2B8AA" w14:textId="77777777" w:rsidR="00A2000D" w:rsidRDefault="00A2000D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Lena Yeo(q.v.) brought a plaint of debt against him.</w:t>
      </w:r>
    </w:p>
    <w:p w14:paraId="3D93278D" w14:textId="77777777" w:rsidR="00A2000D" w:rsidRDefault="00A2000D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A4D192C" w14:textId="3B6DF380" w:rsidR="00BA4422" w:rsidRDefault="00BA4422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May1494</w:t>
      </w:r>
      <w:r>
        <w:rPr>
          <w:rFonts w:ascii="Times New Roman" w:hAnsi="Times New Roman" w:cs="Times New Roman"/>
        </w:rPr>
        <w:tab/>
        <w:t>He was on a commission of the peace for Devon.</w:t>
      </w:r>
    </w:p>
    <w:p w14:paraId="598DAF71" w14:textId="10F43675" w:rsidR="00BA4422" w:rsidRDefault="00BA4422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1485-94 p.485)</w:t>
      </w:r>
    </w:p>
    <w:p w14:paraId="5161253D" w14:textId="77777777" w:rsidR="00A2000D" w:rsidRDefault="00A2000D" w:rsidP="00A2000D">
      <w:pPr>
        <w:rPr>
          <w:rFonts w:ascii="Times New Roman" w:hAnsi="Times New Roman" w:cs="Times New Roman"/>
        </w:rPr>
      </w:pPr>
    </w:p>
    <w:p w14:paraId="16DE66E9" w14:textId="77777777" w:rsidR="00A2000D" w:rsidRDefault="00A2000D" w:rsidP="00A2000D">
      <w:pPr>
        <w:rPr>
          <w:rFonts w:ascii="Times New Roman" w:hAnsi="Times New Roman" w:cs="Times New Roman"/>
        </w:rPr>
      </w:pPr>
    </w:p>
    <w:p w14:paraId="6D1EB2A3" w14:textId="77777777" w:rsidR="00A2000D" w:rsidRDefault="00A2000D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5B383991" w14:textId="73B5FBD7" w:rsidR="00BA4422" w:rsidRDefault="00BA4422" w:rsidP="00A20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September 2024</w:t>
      </w:r>
    </w:p>
    <w:p w14:paraId="23A5B1E9" w14:textId="77777777" w:rsidR="00BA4422" w:rsidRPr="00E71FC3" w:rsidRDefault="00BA442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790D4" w14:textId="77777777" w:rsidR="00A2000D" w:rsidRDefault="00A2000D" w:rsidP="00E71FC3">
      <w:r>
        <w:separator/>
      </w:r>
    </w:p>
  </w:endnote>
  <w:endnote w:type="continuationSeparator" w:id="0">
    <w:p w14:paraId="726D1B30" w14:textId="77777777" w:rsidR="00A2000D" w:rsidRDefault="00A200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F52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6F0D1" w14:textId="77777777" w:rsidR="00A2000D" w:rsidRDefault="00A2000D" w:rsidP="00E71FC3">
      <w:r>
        <w:separator/>
      </w:r>
    </w:p>
  </w:footnote>
  <w:footnote w:type="continuationSeparator" w:id="0">
    <w:p w14:paraId="308CA35E" w14:textId="77777777" w:rsidR="00A2000D" w:rsidRDefault="00A200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00D"/>
    <w:rsid w:val="001A7C09"/>
    <w:rsid w:val="003C11E0"/>
    <w:rsid w:val="00577BD5"/>
    <w:rsid w:val="00656CBA"/>
    <w:rsid w:val="006A1F77"/>
    <w:rsid w:val="00733BE7"/>
    <w:rsid w:val="00A2000D"/>
    <w:rsid w:val="00AB52E8"/>
    <w:rsid w:val="00B16D3F"/>
    <w:rsid w:val="00BA442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D8142"/>
  <w15:chartTrackingRefBased/>
  <w15:docId w15:val="{713DC0F3-D6A9-4315-942A-6315770B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0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200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2019-06-08T17:28:00Z</dcterms:created>
  <dcterms:modified xsi:type="dcterms:W3CDTF">2024-09-03T20:47:00Z</dcterms:modified>
</cp:coreProperties>
</file>