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D384A" w14:textId="77777777" w:rsidR="00395F7C" w:rsidRDefault="00395F7C" w:rsidP="00395F7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YEO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644512B2" w14:textId="77777777" w:rsidR="00395F7C" w:rsidRDefault="00395F7C" w:rsidP="00395F7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8EB301F" w14:textId="77777777" w:rsidR="00395F7C" w:rsidRDefault="00395F7C" w:rsidP="00395F7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01A1FFF7" w14:textId="77777777" w:rsidR="00395F7C" w:rsidRDefault="00395F7C" w:rsidP="00395F7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Feb.1409</w:t>
      </w:r>
      <w:r>
        <w:rPr>
          <w:rFonts w:ascii="Times New Roman" w:hAnsi="Times New Roman" w:cs="Times New Roman"/>
          <w:sz w:val="24"/>
          <w:szCs w:val="24"/>
        </w:rPr>
        <w:tab/>
        <w:t xml:space="preserve">The Escheator of Devon was ordered to take his lands into the King’s </w:t>
      </w:r>
      <w:proofErr w:type="gramStart"/>
      <w:r>
        <w:rPr>
          <w:rFonts w:ascii="Times New Roman" w:hAnsi="Times New Roman" w:cs="Times New Roman"/>
          <w:sz w:val="24"/>
          <w:szCs w:val="24"/>
        </w:rPr>
        <w:t>hands</w:t>
      </w:r>
      <w:proofErr w:type="gramEnd"/>
    </w:p>
    <w:p w14:paraId="3EE54D05" w14:textId="77777777" w:rsidR="00395F7C" w:rsidRDefault="00395F7C" w:rsidP="00395F7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following his death.   (C.F.R. 1404-13 p.123)</w:t>
      </w:r>
    </w:p>
    <w:p w14:paraId="7DC88BAF" w14:textId="77777777" w:rsidR="00395F7C" w:rsidRDefault="00395F7C" w:rsidP="00395F7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11A3C033" w14:textId="77777777" w:rsidR="00395F7C" w:rsidRDefault="00395F7C" w:rsidP="00395F7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2110F50" w14:textId="77777777" w:rsidR="00395F7C" w:rsidRDefault="00395F7C" w:rsidP="00395F7C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December 2021</w:t>
      </w:r>
    </w:p>
    <w:p w14:paraId="5C31D4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E88C3" w14:textId="77777777" w:rsidR="00395F7C" w:rsidRDefault="00395F7C" w:rsidP="009139A6">
      <w:r>
        <w:separator/>
      </w:r>
    </w:p>
  </w:endnote>
  <w:endnote w:type="continuationSeparator" w:id="0">
    <w:p w14:paraId="5DC37016" w14:textId="77777777" w:rsidR="00395F7C" w:rsidRDefault="00395F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0B9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376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CA2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CFA34" w14:textId="77777777" w:rsidR="00395F7C" w:rsidRDefault="00395F7C" w:rsidP="009139A6">
      <w:r>
        <w:separator/>
      </w:r>
    </w:p>
  </w:footnote>
  <w:footnote w:type="continuationSeparator" w:id="0">
    <w:p w14:paraId="37593C85" w14:textId="77777777" w:rsidR="00395F7C" w:rsidRDefault="00395F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8AA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E60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46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7C"/>
    <w:rsid w:val="000666E0"/>
    <w:rsid w:val="002510B7"/>
    <w:rsid w:val="00395F7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9A190"/>
  <w15:chartTrackingRefBased/>
  <w15:docId w15:val="{1BDBC044-39F3-46F6-BB45-301B1802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F7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2023-03-10T21:43:00Z</dcterms:created>
  <dcterms:modified xsi:type="dcterms:W3CDTF">2023-03-10T21:44:00Z</dcterms:modified>
</cp:coreProperties>
</file>