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C0E4B" w14:textId="77777777" w:rsidR="00054556" w:rsidRDefault="00054556" w:rsidP="00054556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Nicholas YEO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6F1D19E7" w14:textId="77777777" w:rsidR="00054556" w:rsidRDefault="00054556" w:rsidP="00054556">
      <w:pPr>
        <w:pStyle w:val="NoSpacing"/>
        <w:rPr>
          <w:rFonts w:cs="Times New Roman"/>
          <w:szCs w:val="24"/>
        </w:rPr>
      </w:pPr>
    </w:p>
    <w:p w14:paraId="4A7797C5" w14:textId="77777777" w:rsidR="00054556" w:rsidRDefault="00054556" w:rsidP="00054556">
      <w:pPr>
        <w:pStyle w:val="NoSpacing"/>
        <w:rPr>
          <w:rFonts w:cs="Times New Roman"/>
          <w:szCs w:val="24"/>
        </w:rPr>
      </w:pPr>
    </w:p>
    <w:p w14:paraId="69064D49" w14:textId="77777777" w:rsidR="00054556" w:rsidRDefault="00054556" w:rsidP="000545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Tavistock</w:t>
      </w:r>
      <w:proofErr w:type="spellEnd"/>
      <w:r>
        <w:rPr>
          <w:rFonts w:cs="Times New Roman"/>
          <w:szCs w:val="24"/>
        </w:rPr>
        <w:t>, Devon,</w:t>
      </w:r>
    </w:p>
    <w:p w14:paraId="31CFD8DD" w14:textId="77777777" w:rsidR="00054556" w:rsidRDefault="00054556" w:rsidP="000545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lands of Sir John </w:t>
      </w:r>
      <w:proofErr w:type="spellStart"/>
      <w:r>
        <w:rPr>
          <w:rFonts w:cs="Times New Roman"/>
          <w:szCs w:val="24"/>
        </w:rPr>
        <w:t>Colshill</w:t>
      </w:r>
      <w:proofErr w:type="spellEnd"/>
      <w:r>
        <w:rPr>
          <w:rFonts w:cs="Times New Roman"/>
          <w:szCs w:val="24"/>
        </w:rPr>
        <w:t>(q.v.).</w:t>
      </w:r>
    </w:p>
    <w:p w14:paraId="0DBF6CFB" w14:textId="77777777" w:rsidR="00054556" w:rsidRDefault="00054556" w:rsidP="0005455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3C492BC" w14:textId="77777777" w:rsidR="00054556" w:rsidRDefault="00054556" w:rsidP="00054556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p.74)</w:t>
      </w:r>
    </w:p>
    <w:p w14:paraId="273DD698" w14:textId="77777777" w:rsidR="00054556" w:rsidRDefault="00054556" w:rsidP="00054556">
      <w:pPr>
        <w:pStyle w:val="NoSpacing"/>
        <w:rPr>
          <w:rFonts w:eastAsia="Times New Roman" w:cs="Times New Roman"/>
          <w:szCs w:val="24"/>
        </w:rPr>
      </w:pPr>
    </w:p>
    <w:p w14:paraId="0A5E43B6" w14:textId="77777777" w:rsidR="00054556" w:rsidRDefault="00054556" w:rsidP="00054556">
      <w:pPr>
        <w:pStyle w:val="NoSpacing"/>
        <w:rPr>
          <w:rFonts w:eastAsia="Times New Roman" w:cs="Times New Roman"/>
          <w:szCs w:val="24"/>
        </w:rPr>
      </w:pPr>
    </w:p>
    <w:p w14:paraId="5D586353" w14:textId="77777777" w:rsidR="00054556" w:rsidRDefault="00054556" w:rsidP="0005455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9 June 2023</w:t>
      </w:r>
    </w:p>
    <w:p w14:paraId="0A6667D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C0482" w14:textId="77777777" w:rsidR="00054556" w:rsidRDefault="00054556" w:rsidP="009139A6">
      <w:r>
        <w:separator/>
      </w:r>
    </w:p>
  </w:endnote>
  <w:endnote w:type="continuationSeparator" w:id="0">
    <w:p w14:paraId="20713F8F" w14:textId="77777777" w:rsidR="00054556" w:rsidRDefault="000545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DF5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3487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1B1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A8E41" w14:textId="77777777" w:rsidR="00054556" w:rsidRDefault="00054556" w:rsidP="009139A6">
      <w:r>
        <w:separator/>
      </w:r>
    </w:p>
  </w:footnote>
  <w:footnote w:type="continuationSeparator" w:id="0">
    <w:p w14:paraId="2B06DDA0" w14:textId="77777777" w:rsidR="00054556" w:rsidRDefault="000545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4E3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F908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A116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556"/>
    <w:rsid w:val="0005455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E7F99"/>
  <w15:chartTrackingRefBased/>
  <w15:docId w15:val="{0AD55888-7D2F-4237-B7C4-AF70C03BC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2023-06-09T20:38:00Z</dcterms:created>
  <dcterms:modified xsi:type="dcterms:W3CDTF">2023-06-09T20:38:00Z</dcterms:modified>
</cp:coreProperties>
</file>