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4E0F0" w14:textId="77777777" w:rsidR="009D38C0" w:rsidRDefault="009D38C0" w:rsidP="009D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Lena YEO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DD6604F" w14:textId="77777777" w:rsidR="009D38C0" w:rsidRDefault="009D38C0" w:rsidP="009D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Padstow, Devon. Widow.</w:t>
      </w:r>
    </w:p>
    <w:p w14:paraId="143979C3" w14:textId="77777777" w:rsidR="009D38C0" w:rsidRDefault="009D38C0" w:rsidP="009D38C0">
      <w:pPr>
        <w:rPr>
          <w:rFonts w:ascii="Times New Roman" w:hAnsi="Times New Roman" w:cs="Times New Roman"/>
        </w:rPr>
      </w:pPr>
    </w:p>
    <w:p w14:paraId="7C00F71E" w14:textId="77777777" w:rsidR="009D38C0" w:rsidRDefault="009D38C0" w:rsidP="009D38C0">
      <w:pPr>
        <w:rPr>
          <w:rFonts w:ascii="Times New Roman" w:hAnsi="Times New Roman" w:cs="Times New Roman"/>
        </w:rPr>
      </w:pPr>
    </w:p>
    <w:p w14:paraId="4C152C77" w14:textId="77777777" w:rsidR="009D38C0" w:rsidRDefault="009D38C0" w:rsidP="009D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William.</w:t>
      </w:r>
    </w:p>
    <w:p w14:paraId="6357A0BA" w14:textId="77777777" w:rsidR="009D38C0" w:rsidRDefault="009D38C0" w:rsidP="009D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3BDF50F" w14:textId="77777777" w:rsidR="009D38C0" w:rsidRDefault="009D38C0" w:rsidP="009D38C0">
      <w:pPr>
        <w:rPr>
          <w:rFonts w:ascii="Times New Roman" w:hAnsi="Times New Roman" w:cs="Times New Roman"/>
        </w:rPr>
      </w:pPr>
    </w:p>
    <w:p w14:paraId="196F1319" w14:textId="77777777" w:rsidR="009D38C0" w:rsidRDefault="009D38C0" w:rsidP="009D38C0">
      <w:pPr>
        <w:rPr>
          <w:rFonts w:ascii="Times New Roman" w:hAnsi="Times New Roman" w:cs="Times New Roman"/>
        </w:rPr>
      </w:pPr>
    </w:p>
    <w:p w14:paraId="553C66F8" w14:textId="77777777" w:rsidR="009D38C0" w:rsidRDefault="009D38C0" w:rsidP="009D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Walrond</w:t>
      </w:r>
      <w:proofErr w:type="spellEnd"/>
      <w:r>
        <w:rPr>
          <w:rFonts w:ascii="Times New Roman" w:hAnsi="Times New Roman" w:cs="Times New Roman"/>
        </w:rPr>
        <w:t>(q.v.) brought a plaint of debt against her.  (ibid.)</w:t>
      </w:r>
    </w:p>
    <w:p w14:paraId="09471D7A" w14:textId="77777777" w:rsidR="009D38C0" w:rsidRDefault="009D38C0" w:rsidP="009D38C0">
      <w:pPr>
        <w:rPr>
          <w:rFonts w:ascii="Times New Roman" w:hAnsi="Times New Roman" w:cs="Times New Roman"/>
        </w:rPr>
      </w:pPr>
    </w:p>
    <w:p w14:paraId="08427B95" w14:textId="77777777" w:rsidR="009D38C0" w:rsidRDefault="009D38C0" w:rsidP="009D38C0">
      <w:pPr>
        <w:rPr>
          <w:rFonts w:ascii="Times New Roman" w:hAnsi="Times New Roman" w:cs="Times New Roman"/>
        </w:rPr>
      </w:pPr>
    </w:p>
    <w:p w14:paraId="798BC7AF" w14:textId="77777777" w:rsidR="009D38C0" w:rsidRDefault="009D38C0" w:rsidP="009D38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2019</w:t>
      </w:r>
    </w:p>
    <w:p w14:paraId="6B7313E6" w14:textId="77777777" w:rsidR="006B2F86" w:rsidRPr="00E71FC3" w:rsidRDefault="009D38C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EC7FA" w14:textId="77777777" w:rsidR="009D38C0" w:rsidRDefault="009D38C0" w:rsidP="00E71FC3">
      <w:r>
        <w:separator/>
      </w:r>
    </w:p>
  </w:endnote>
  <w:endnote w:type="continuationSeparator" w:id="0">
    <w:p w14:paraId="3C41A0BE" w14:textId="77777777" w:rsidR="009D38C0" w:rsidRDefault="009D38C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6CD3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F5937" w14:textId="77777777" w:rsidR="009D38C0" w:rsidRDefault="009D38C0" w:rsidP="00E71FC3">
      <w:r>
        <w:separator/>
      </w:r>
    </w:p>
  </w:footnote>
  <w:footnote w:type="continuationSeparator" w:id="0">
    <w:p w14:paraId="26017128" w14:textId="77777777" w:rsidR="009D38C0" w:rsidRDefault="009D38C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C0"/>
    <w:rsid w:val="001A7C09"/>
    <w:rsid w:val="00577BD5"/>
    <w:rsid w:val="00656CBA"/>
    <w:rsid w:val="006A1F77"/>
    <w:rsid w:val="00733BE7"/>
    <w:rsid w:val="009D38C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E722C"/>
  <w15:chartTrackingRefBased/>
  <w15:docId w15:val="{02E98C4A-A0F1-4D98-87E7-15DD7062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38C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D38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2019-03-22T20:53:00Z</dcterms:created>
  <dcterms:modified xsi:type="dcterms:W3CDTF">2019-03-22T20:58:00Z</dcterms:modified>
</cp:coreProperties>
</file>