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4B32F" w14:textId="77777777" w:rsidR="00714E20" w:rsidRDefault="00714E20" w:rsidP="00714E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Lena YEO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AEADA15" w14:textId="77777777" w:rsidR="00714E20" w:rsidRDefault="00714E20" w:rsidP="00714E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5EBD2075" w14:textId="77777777" w:rsidR="00714E20" w:rsidRDefault="00714E20" w:rsidP="00714E20">
      <w:pPr>
        <w:rPr>
          <w:rFonts w:ascii="Times New Roman" w:hAnsi="Times New Roman" w:cs="Times New Roman"/>
        </w:rPr>
      </w:pPr>
    </w:p>
    <w:p w14:paraId="189317A0" w14:textId="77777777" w:rsidR="00714E20" w:rsidRDefault="00714E20" w:rsidP="00714E20">
      <w:pPr>
        <w:rPr>
          <w:rFonts w:ascii="Times New Roman" w:hAnsi="Times New Roman" w:cs="Times New Roman"/>
        </w:rPr>
      </w:pPr>
    </w:p>
    <w:p w14:paraId="5DFE16E9" w14:textId="77777777" w:rsidR="00714E20" w:rsidRDefault="00714E20" w:rsidP="00714E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William.</w:t>
      </w:r>
    </w:p>
    <w:p w14:paraId="77C1D4EA" w14:textId="77777777" w:rsidR="00714E20" w:rsidRDefault="00714E20" w:rsidP="00714E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21200E7" w14:textId="77777777" w:rsidR="00714E20" w:rsidRDefault="00714E20" w:rsidP="00714E20">
      <w:pPr>
        <w:rPr>
          <w:rFonts w:ascii="Times New Roman" w:hAnsi="Times New Roman" w:cs="Times New Roman"/>
        </w:rPr>
      </w:pPr>
    </w:p>
    <w:p w14:paraId="67B98D56" w14:textId="77777777" w:rsidR="00714E20" w:rsidRDefault="00714E20" w:rsidP="00714E20">
      <w:pPr>
        <w:rPr>
          <w:rFonts w:ascii="Times New Roman" w:hAnsi="Times New Roman" w:cs="Times New Roman"/>
        </w:rPr>
      </w:pPr>
    </w:p>
    <w:p w14:paraId="546FF9E7" w14:textId="77777777" w:rsidR="00714E20" w:rsidRDefault="00714E20" w:rsidP="00714E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made a plaint of debt against William </w:t>
      </w:r>
      <w:proofErr w:type="spellStart"/>
      <w:r>
        <w:rPr>
          <w:rFonts w:ascii="Times New Roman" w:hAnsi="Times New Roman" w:cs="Times New Roman"/>
        </w:rPr>
        <w:t>Sachevyle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Mothecombe</w:t>
      </w:r>
      <w:proofErr w:type="spellEnd"/>
      <w:r>
        <w:rPr>
          <w:rFonts w:ascii="Times New Roman" w:hAnsi="Times New Roman" w:cs="Times New Roman"/>
        </w:rPr>
        <w:t>,</w:t>
      </w:r>
    </w:p>
    <w:p w14:paraId="66D2EEB4" w14:textId="77777777" w:rsidR="00714E20" w:rsidRDefault="00714E20" w:rsidP="00714E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Devon(q.v.).   (ibid.)</w:t>
      </w:r>
    </w:p>
    <w:p w14:paraId="451C5CC9" w14:textId="77777777" w:rsidR="00714E20" w:rsidRDefault="00714E20" w:rsidP="00714E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She made a plaint of debt against Robert Yeo of Hampton Sackville,</w:t>
      </w:r>
    </w:p>
    <w:p w14:paraId="6C206C59" w14:textId="77777777" w:rsidR="00714E20" w:rsidRDefault="00714E20" w:rsidP="00714E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Devon(q.v.).   (ibid.)</w:t>
      </w:r>
    </w:p>
    <w:p w14:paraId="32E990AA" w14:textId="77777777" w:rsidR="00714E20" w:rsidRDefault="00714E20" w:rsidP="00714E20">
      <w:pPr>
        <w:rPr>
          <w:rFonts w:ascii="Times New Roman" w:hAnsi="Times New Roman" w:cs="Times New Roman"/>
        </w:rPr>
      </w:pPr>
    </w:p>
    <w:p w14:paraId="455F86D3" w14:textId="77777777" w:rsidR="00714E20" w:rsidRDefault="00714E20" w:rsidP="00714E20">
      <w:pPr>
        <w:rPr>
          <w:rFonts w:ascii="Times New Roman" w:hAnsi="Times New Roman" w:cs="Times New Roman"/>
        </w:rPr>
      </w:pPr>
    </w:p>
    <w:p w14:paraId="7CC427E9" w14:textId="77777777" w:rsidR="00714E20" w:rsidRDefault="00714E20" w:rsidP="00714E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May 2019</w:t>
      </w:r>
    </w:p>
    <w:p w14:paraId="67147242" w14:textId="77777777" w:rsidR="006B2F86" w:rsidRPr="00E71FC3" w:rsidRDefault="00714E2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AB8B9" w14:textId="77777777" w:rsidR="00714E20" w:rsidRDefault="00714E20" w:rsidP="00E71FC3">
      <w:r>
        <w:separator/>
      </w:r>
    </w:p>
  </w:endnote>
  <w:endnote w:type="continuationSeparator" w:id="0">
    <w:p w14:paraId="02CED1FC" w14:textId="77777777" w:rsidR="00714E20" w:rsidRDefault="00714E2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AF1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049D6" w14:textId="77777777" w:rsidR="00714E20" w:rsidRDefault="00714E20" w:rsidP="00E71FC3">
      <w:r>
        <w:separator/>
      </w:r>
    </w:p>
  </w:footnote>
  <w:footnote w:type="continuationSeparator" w:id="0">
    <w:p w14:paraId="1C17E756" w14:textId="77777777" w:rsidR="00714E20" w:rsidRDefault="00714E2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20"/>
    <w:rsid w:val="001A7C09"/>
    <w:rsid w:val="00577BD5"/>
    <w:rsid w:val="00656CBA"/>
    <w:rsid w:val="006A1F77"/>
    <w:rsid w:val="00714E2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B6A18"/>
  <w15:chartTrackingRefBased/>
  <w15:docId w15:val="{2A9904A5-2856-447A-B6FC-96408FBA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E2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14E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2019-06-08T17:27:00Z</dcterms:created>
  <dcterms:modified xsi:type="dcterms:W3CDTF">2019-06-08T17:27:00Z</dcterms:modified>
</cp:coreProperties>
</file>