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C0667" w14:textId="54C4CD76" w:rsidR="00BA00AB" w:rsidRDefault="00F716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Felix YENEVEY</w:t>
      </w:r>
      <w:r>
        <w:rPr>
          <w:rFonts w:cs="Times New Roman"/>
          <w:szCs w:val="24"/>
        </w:rPr>
        <w:t xml:space="preserve">      (fl.1453-4)</w:t>
      </w:r>
    </w:p>
    <w:p w14:paraId="1D0B0BFA" w14:textId="29CF7A24" w:rsidR="00F71647" w:rsidRDefault="00F716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178D7040" w14:textId="2818116E" w:rsidR="00F71647" w:rsidRDefault="00F71647" w:rsidP="009139A6">
      <w:pPr>
        <w:pStyle w:val="NoSpacing"/>
        <w:rPr>
          <w:rFonts w:cs="Times New Roman"/>
          <w:szCs w:val="24"/>
        </w:rPr>
      </w:pPr>
    </w:p>
    <w:p w14:paraId="3E617C0F" w14:textId="3CE10FC9" w:rsidR="00F71647" w:rsidRDefault="00F71647" w:rsidP="009139A6">
      <w:pPr>
        <w:pStyle w:val="NoSpacing"/>
        <w:rPr>
          <w:rFonts w:cs="Times New Roman"/>
          <w:szCs w:val="24"/>
        </w:rPr>
      </w:pPr>
    </w:p>
    <w:p w14:paraId="019B43DC" w14:textId="676031C1" w:rsidR="00F71647" w:rsidRDefault="00F7164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1453-4</w:t>
      </w:r>
      <w:r>
        <w:rPr>
          <w:rFonts w:cs="Times New Roman"/>
          <w:szCs w:val="24"/>
        </w:rPr>
        <w:tab/>
        <w:t>He was apprentice of Henry Penhergard of London, cutler(q.v.).</w:t>
      </w:r>
    </w:p>
    <w:p w14:paraId="7061A1EF" w14:textId="420B88CC" w:rsidR="00F71647" w:rsidRDefault="00F71647" w:rsidP="00F71647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(“History of the Cutlers’ Company of London and of the Minor Cutlery Crafts, With Biographical Notices of Early London Cutlers” by Charles Welch vol.I published by the Cutlers’ Company 1916</w:t>
      </w:r>
      <w:r>
        <w:rPr>
          <w:rFonts w:eastAsia="Times New Roman" w:cs="Times New Roman"/>
          <w:szCs w:val="24"/>
        </w:rPr>
        <w:t xml:space="preserve"> p.358)</w:t>
      </w:r>
    </w:p>
    <w:p w14:paraId="4F8BCD94" w14:textId="415A8DF1" w:rsidR="00F71647" w:rsidRDefault="00F71647" w:rsidP="00F71647">
      <w:pPr>
        <w:pStyle w:val="NoSpacing"/>
        <w:rPr>
          <w:rFonts w:eastAsia="Times New Roman" w:cs="Times New Roman"/>
          <w:szCs w:val="24"/>
        </w:rPr>
      </w:pPr>
    </w:p>
    <w:p w14:paraId="4A0434F6" w14:textId="1E70961D" w:rsidR="00F71647" w:rsidRDefault="00F71647" w:rsidP="00F71647">
      <w:pPr>
        <w:pStyle w:val="NoSpacing"/>
        <w:rPr>
          <w:rFonts w:eastAsia="Times New Roman" w:cs="Times New Roman"/>
          <w:szCs w:val="24"/>
        </w:rPr>
      </w:pPr>
    </w:p>
    <w:p w14:paraId="603B9AB8" w14:textId="17FD423B" w:rsidR="00F71647" w:rsidRPr="00F71647" w:rsidRDefault="00F71647" w:rsidP="00F71647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 February 2023</w:t>
      </w:r>
    </w:p>
    <w:sectPr w:rsidR="00F71647" w:rsidRPr="00F716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2F2CE" w14:textId="77777777" w:rsidR="00F71647" w:rsidRDefault="00F71647" w:rsidP="009139A6">
      <w:r>
        <w:separator/>
      </w:r>
    </w:p>
  </w:endnote>
  <w:endnote w:type="continuationSeparator" w:id="0">
    <w:p w14:paraId="62534AE2" w14:textId="77777777" w:rsidR="00F71647" w:rsidRDefault="00F716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685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E22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1E7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E56D0" w14:textId="77777777" w:rsidR="00F71647" w:rsidRDefault="00F71647" w:rsidP="009139A6">
      <w:r>
        <w:separator/>
      </w:r>
    </w:p>
  </w:footnote>
  <w:footnote w:type="continuationSeparator" w:id="0">
    <w:p w14:paraId="5360CF09" w14:textId="77777777" w:rsidR="00F71647" w:rsidRDefault="00F716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E10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976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265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64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36115"/>
  <w15:chartTrackingRefBased/>
  <w15:docId w15:val="{EA98860B-19B0-4925-AE13-AE9B5DA91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716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2023-02-01T20:05:00Z</dcterms:created>
  <dcterms:modified xsi:type="dcterms:W3CDTF">2023-02-01T20:08:00Z</dcterms:modified>
</cp:coreProperties>
</file>