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6DBDA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Edward YEMYS (alias </w:t>
      </w:r>
      <w:proofErr w:type="gramStart"/>
      <w:r>
        <w:rPr>
          <w:rFonts w:ascii="Times New Roman" w:hAnsi="Times New Roman" w:cs="Times New Roman"/>
          <w:u w:val="single"/>
        </w:rPr>
        <w:t>PUNNES)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14:paraId="245D0234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Oxnead</w:t>
      </w:r>
      <w:proofErr w:type="spellEnd"/>
      <w:r>
        <w:rPr>
          <w:rFonts w:ascii="Times New Roman" w:hAnsi="Times New Roman" w:cs="Times New Roman"/>
        </w:rPr>
        <w:t>, Norfolk.</w:t>
      </w:r>
    </w:p>
    <w:p w14:paraId="1F2A4DB9" w14:textId="77777777" w:rsidR="00050F94" w:rsidRDefault="00050F94" w:rsidP="00050F94">
      <w:pPr>
        <w:rPr>
          <w:rFonts w:ascii="Times New Roman" w:hAnsi="Times New Roman" w:cs="Times New Roman"/>
        </w:rPr>
      </w:pPr>
    </w:p>
    <w:p w14:paraId="34F47AF7" w14:textId="77777777" w:rsidR="00050F94" w:rsidRDefault="00050F94" w:rsidP="00050F94">
      <w:pPr>
        <w:rPr>
          <w:rFonts w:ascii="Times New Roman" w:hAnsi="Times New Roman" w:cs="Times New Roman"/>
        </w:rPr>
      </w:pPr>
    </w:p>
    <w:p w14:paraId="221E1785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Redale</w:t>
      </w:r>
      <w:proofErr w:type="spellEnd"/>
      <w:r>
        <w:rPr>
          <w:rFonts w:ascii="Times New Roman" w:hAnsi="Times New Roman" w:cs="Times New Roman"/>
        </w:rPr>
        <w:t xml:space="preserve"> of Hoe, Norfolk(q.v.),</w:t>
      </w:r>
    </w:p>
    <w:p w14:paraId="77790F39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Redale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Thurning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Emondes</w:t>
      </w:r>
      <w:proofErr w:type="spellEnd"/>
      <w:r>
        <w:rPr>
          <w:rFonts w:ascii="Times New Roman" w:hAnsi="Times New Roman" w:cs="Times New Roman"/>
        </w:rPr>
        <w:t xml:space="preserve"> of Aylsham(q.v.),</w:t>
      </w:r>
    </w:p>
    <w:p w14:paraId="7A49E99A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Barlyng</w:t>
      </w:r>
      <w:proofErr w:type="spellEnd"/>
      <w:r>
        <w:rPr>
          <w:rFonts w:ascii="Times New Roman" w:hAnsi="Times New Roman" w:cs="Times New Roman"/>
        </w:rPr>
        <w:t xml:space="preserve"> of Aylsham(q.v.), Robert </w:t>
      </w:r>
      <w:proofErr w:type="spellStart"/>
      <w:r>
        <w:rPr>
          <w:rFonts w:ascii="Times New Roman" w:hAnsi="Times New Roman" w:cs="Times New Roman"/>
        </w:rPr>
        <w:t>Mondes</w:t>
      </w:r>
      <w:proofErr w:type="spellEnd"/>
      <w:r>
        <w:rPr>
          <w:rFonts w:ascii="Times New Roman" w:hAnsi="Times New Roman" w:cs="Times New Roman"/>
        </w:rPr>
        <w:t xml:space="preserve"> of Colby(q.v.) and</w:t>
      </w:r>
    </w:p>
    <w:p w14:paraId="0093A85E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Symmes</w:t>
      </w:r>
      <w:proofErr w:type="spellEnd"/>
      <w:r>
        <w:rPr>
          <w:rFonts w:ascii="Times New Roman" w:hAnsi="Times New Roman" w:cs="Times New Roman"/>
        </w:rPr>
        <w:t xml:space="preserve"> of Southfield(q.v.).</w:t>
      </w:r>
    </w:p>
    <w:p w14:paraId="3BAED585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423213" w14:textId="77777777" w:rsidR="00050F94" w:rsidRDefault="00050F94" w:rsidP="00050F94">
      <w:pPr>
        <w:rPr>
          <w:rFonts w:ascii="Times New Roman" w:hAnsi="Times New Roman" w:cs="Times New Roman"/>
        </w:rPr>
      </w:pPr>
    </w:p>
    <w:p w14:paraId="2F87D147" w14:textId="77777777" w:rsidR="00050F94" w:rsidRDefault="00050F94" w:rsidP="00050F94">
      <w:pPr>
        <w:rPr>
          <w:rFonts w:ascii="Times New Roman" w:hAnsi="Times New Roman" w:cs="Times New Roman"/>
        </w:rPr>
      </w:pPr>
    </w:p>
    <w:p w14:paraId="08746A7C" w14:textId="77777777" w:rsidR="00050F94" w:rsidRDefault="00050F94" w:rsidP="00050F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4955F2A8" w14:textId="77777777" w:rsidR="006B2F86" w:rsidRPr="00E71FC3" w:rsidRDefault="00050F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7B094" w14:textId="77777777" w:rsidR="00050F94" w:rsidRDefault="00050F94" w:rsidP="00E71FC3">
      <w:r>
        <w:separator/>
      </w:r>
    </w:p>
  </w:endnote>
  <w:endnote w:type="continuationSeparator" w:id="0">
    <w:p w14:paraId="6AF23C1D" w14:textId="77777777" w:rsidR="00050F94" w:rsidRDefault="00050F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F7A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AE87C" w14:textId="77777777" w:rsidR="00050F94" w:rsidRDefault="00050F94" w:rsidP="00E71FC3">
      <w:r>
        <w:separator/>
      </w:r>
    </w:p>
  </w:footnote>
  <w:footnote w:type="continuationSeparator" w:id="0">
    <w:p w14:paraId="0012FB37" w14:textId="77777777" w:rsidR="00050F94" w:rsidRDefault="00050F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94"/>
    <w:rsid w:val="00050F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3E708"/>
  <w15:chartTrackingRefBased/>
  <w15:docId w15:val="{33D00DE8-0C78-426B-88A5-1049BFDD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F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50F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2019-06-08T17:17:00Z</dcterms:created>
  <dcterms:modified xsi:type="dcterms:W3CDTF">2019-06-08T17:19:00Z</dcterms:modified>
</cp:coreProperties>
</file>