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2D3D0" w14:textId="77777777" w:rsidR="00970388" w:rsidRDefault="00970388" w:rsidP="009703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YEME</w:t>
      </w:r>
      <w:r>
        <w:rPr>
          <w:rFonts w:cs="Times New Roman"/>
          <w:szCs w:val="24"/>
        </w:rPr>
        <w:t xml:space="preserve">       (fl.1443)</w:t>
      </w:r>
    </w:p>
    <w:p w14:paraId="54148C1B" w14:textId="77777777" w:rsidR="00970388" w:rsidRDefault="00970388" w:rsidP="009703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 Acolyte,</w:t>
      </w:r>
    </w:p>
    <w:p w14:paraId="334FD4D5" w14:textId="77777777" w:rsidR="00970388" w:rsidRDefault="00970388" w:rsidP="00970388">
      <w:pPr>
        <w:pStyle w:val="NoSpacing"/>
        <w:rPr>
          <w:rFonts w:cs="Times New Roman"/>
          <w:szCs w:val="24"/>
        </w:rPr>
      </w:pPr>
    </w:p>
    <w:p w14:paraId="18A4ADDF" w14:textId="77777777" w:rsidR="00970388" w:rsidRDefault="00970388" w:rsidP="00970388">
      <w:pPr>
        <w:pStyle w:val="NoSpacing"/>
        <w:rPr>
          <w:rFonts w:cs="Times New Roman"/>
          <w:szCs w:val="24"/>
        </w:rPr>
      </w:pPr>
    </w:p>
    <w:p w14:paraId="00AF0A39" w14:textId="77777777" w:rsidR="00970388" w:rsidRDefault="00970388" w:rsidP="009703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acolyte in the parish church of Chudleigh, Devon.</w:t>
      </w:r>
    </w:p>
    <w:p w14:paraId="5627E7C0" w14:textId="77777777" w:rsidR="00970388" w:rsidRDefault="00970388" w:rsidP="009703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3F28FAF" w14:textId="77777777" w:rsidR="00970388" w:rsidRDefault="00970388" w:rsidP="00970388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 pub. by The Canterbury and York Society 1971 p.191)</w:t>
      </w:r>
    </w:p>
    <w:p w14:paraId="3C77AB44" w14:textId="77777777" w:rsidR="00D84976" w:rsidRDefault="00D84976" w:rsidP="00D849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subdeacon in the parish church of Chudleigh, Devon.</w:t>
      </w:r>
    </w:p>
    <w:p w14:paraId="55F22C3D" w14:textId="77777777" w:rsidR="00D84976" w:rsidRDefault="00D84976" w:rsidP="00D849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0493FDAE" w14:textId="46980683" w:rsidR="00D84976" w:rsidRDefault="00D84976" w:rsidP="00D8497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 pub. by The Canterbury and York Society 1971 p.191)</w:t>
      </w:r>
    </w:p>
    <w:p w14:paraId="1B7F1733" w14:textId="77777777" w:rsidR="00970388" w:rsidRDefault="00970388" w:rsidP="00970388">
      <w:pPr>
        <w:pStyle w:val="NoSpacing"/>
        <w:rPr>
          <w:rFonts w:cs="Times New Roman"/>
          <w:szCs w:val="24"/>
        </w:rPr>
      </w:pPr>
    </w:p>
    <w:p w14:paraId="75A9C535" w14:textId="77777777" w:rsidR="00970388" w:rsidRDefault="00970388" w:rsidP="00970388">
      <w:pPr>
        <w:pStyle w:val="NoSpacing"/>
        <w:rPr>
          <w:rFonts w:cs="Times New Roman"/>
          <w:szCs w:val="24"/>
        </w:rPr>
      </w:pPr>
    </w:p>
    <w:p w14:paraId="0CFF7F9D" w14:textId="77777777" w:rsidR="00970388" w:rsidRDefault="00970388" w:rsidP="009703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July 2023</w:t>
      </w:r>
    </w:p>
    <w:p w14:paraId="7AE9E764" w14:textId="709774EE" w:rsidR="00D84976" w:rsidRDefault="00D84976" w:rsidP="009703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July 2023</w:t>
      </w:r>
    </w:p>
    <w:p w14:paraId="1D3E8D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42F97" w14:textId="77777777" w:rsidR="00970388" w:rsidRDefault="00970388" w:rsidP="009139A6">
      <w:r>
        <w:separator/>
      </w:r>
    </w:p>
  </w:endnote>
  <w:endnote w:type="continuationSeparator" w:id="0">
    <w:p w14:paraId="6F2DDFCC" w14:textId="77777777" w:rsidR="00970388" w:rsidRDefault="009703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256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F02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501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8CBD9" w14:textId="77777777" w:rsidR="00970388" w:rsidRDefault="00970388" w:rsidP="009139A6">
      <w:r>
        <w:separator/>
      </w:r>
    </w:p>
  </w:footnote>
  <w:footnote w:type="continuationSeparator" w:id="0">
    <w:p w14:paraId="00A8497B" w14:textId="77777777" w:rsidR="00970388" w:rsidRDefault="009703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15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D5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219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388"/>
    <w:rsid w:val="000666E0"/>
    <w:rsid w:val="002510B7"/>
    <w:rsid w:val="005C130B"/>
    <w:rsid w:val="00826F5C"/>
    <w:rsid w:val="009139A6"/>
    <w:rsid w:val="009448BB"/>
    <w:rsid w:val="00947624"/>
    <w:rsid w:val="00970388"/>
    <w:rsid w:val="00A3176C"/>
    <w:rsid w:val="00AE65F8"/>
    <w:rsid w:val="00BA00AB"/>
    <w:rsid w:val="00CB4ED9"/>
    <w:rsid w:val="00D8497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D76E1"/>
  <w15:chartTrackingRefBased/>
  <w15:docId w15:val="{5AE0BAB0-7761-443E-897C-35100310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2023-07-15T16:04:00Z</dcterms:created>
  <dcterms:modified xsi:type="dcterms:W3CDTF">2023-07-16T20:20:00Z</dcterms:modified>
</cp:coreProperties>
</file>