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B7230" w14:textId="77777777" w:rsidR="00FE12FB" w:rsidRDefault="00FE12FB" w:rsidP="00FE12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YEME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fl.1483)</w:t>
      </w:r>
    </w:p>
    <w:p w14:paraId="6F085F05" w14:textId="77777777" w:rsidR="00FE12FB" w:rsidRDefault="00FE12FB" w:rsidP="00FE12FB">
      <w:pPr>
        <w:pStyle w:val="NoSpacing"/>
        <w:rPr>
          <w:rFonts w:cs="Times New Roman"/>
          <w:szCs w:val="24"/>
        </w:rPr>
      </w:pPr>
    </w:p>
    <w:p w14:paraId="2F323CE1" w14:textId="77777777" w:rsidR="00FE12FB" w:rsidRDefault="00FE12FB" w:rsidP="00FE12FB">
      <w:pPr>
        <w:pStyle w:val="NoSpacing"/>
        <w:rPr>
          <w:rFonts w:cs="Times New Roman"/>
          <w:szCs w:val="24"/>
        </w:rPr>
      </w:pPr>
    </w:p>
    <w:p w14:paraId="35564A19" w14:textId="77777777" w:rsidR="00FE12FB" w:rsidRDefault="00FE12FB" w:rsidP="00FE12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Sep.1483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Great Torrington,</w:t>
      </w:r>
    </w:p>
    <w:p w14:paraId="4A656A10" w14:textId="77777777" w:rsidR="00FE12FB" w:rsidRDefault="00FE12FB" w:rsidP="00FE12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Devon, 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Agnes </w:t>
      </w:r>
      <w:proofErr w:type="spellStart"/>
      <w:r>
        <w:rPr>
          <w:rFonts w:cs="Times New Roman"/>
          <w:szCs w:val="24"/>
        </w:rPr>
        <w:t>Gyffard</w:t>
      </w:r>
      <w:proofErr w:type="spellEnd"/>
      <w:r>
        <w:rPr>
          <w:rFonts w:cs="Times New Roman"/>
          <w:szCs w:val="24"/>
        </w:rPr>
        <w:t>(q.v.).</w:t>
      </w:r>
    </w:p>
    <w:p w14:paraId="2FA2BE81" w14:textId="77777777" w:rsidR="00FE12FB" w:rsidRDefault="00FE12FB" w:rsidP="00FE12FB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Fifteenth-Century Inquisitions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>. A companion”, ed. Michael Hicks pub:  The Boydell Press 2012 pp.87-90)</w:t>
      </w:r>
    </w:p>
    <w:p w14:paraId="11733AC6" w14:textId="77777777" w:rsidR="00FE12FB" w:rsidRDefault="00FE12FB" w:rsidP="00FE12FB">
      <w:pPr>
        <w:pStyle w:val="NoSpacing"/>
        <w:rPr>
          <w:rFonts w:cs="Times New Roman"/>
          <w:szCs w:val="24"/>
        </w:rPr>
      </w:pPr>
    </w:p>
    <w:p w14:paraId="0CA28497" w14:textId="77777777" w:rsidR="00FE12FB" w:rsidRDefault="00FE12FB" w:rsidP="00FE12FB">
      <w:pPr>
        <w:pStyle w:val="NoSpacing"/>
        <w:rPr>
          <w:rFonts w:cs="Times New Roman"/>
          <w:szCs w:val="24"/>
        </w:rPr>
      </w:pPr>
    </w:p>
    <w:p w14:paraId="51C55358" w14:textId="77777777" w:rsidR="00FE12FB" w:rsidRPr="006B7916" w:rsidRDefault="00FE12FB" w:rsidP="00FE12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June 2023</w:t>
      </w:r>
    </w:p>
    <w:p w14:paraId="4F247D10" w14:textId="1A1B438B" w:rsidR="00FE12FB" w:rsidRPr="00FE12FB" w:rsidRDefault="00FE12FB" w:rsidP="00FE12FB">
      <w:pPr>
        <w:pStyle w:val="NoSpacing"/>
        <w:rPr>
          <w:rFonts w:cs="Times New Roman"/>
          <w:szCs w:val="24"/>
        </w:rPr>
      </w:pPr>
    </w:p>
    <w:p w14:paraId="5814FE44" w14:textId="55D783BD" w:rsidR="00FE12FB" w:rsidRPr="00FE12FB" w:rsidRDefault="00FE12FB" w:rsidP="00FE12FB">
      <w:pPr>
        <w:pStyle w:val="NoSpacing"/>
        <w:rPr>
          <w:rFonts w:cs="Times New Roman"/>
          <w:szCs w:val="24"/>
        </w:rPr>
      </w:pPr>
    </w:p>
    <w:p w14:paraId="62E38D98" w14:textId="77777777" w:rsidR="000F3151" w:rsidRPr="000F3151" w:rsidRDefault="000F3151" w:rsidP="009139A6">
      <w:pPr>
        <w:pStyle w:val="NoSpacing"/>
        <w:rPr>
          <w:rFonts w:cs="Times New Roman"/>
          <w:szCs w:val="24"/>
        </w:rPr>
      </w:pPr>
    </w:p>
    <w:sectPr w:rsidR="000F3151" w:rsidRPr="000F31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B48E7" w14:textId="77777777" w:rsidR="000F3151" w:rsidRDefault="000F3151" w:rsidP="009139A6">
      <w:r>
        <w:separator/>
      </w:r>
    </w:p>
  </w:endnote>
  <w:endnote w:type="continuationSeparator" w:id="0">
    <w:p w14:paraId="0F77946A" w14:textId="77777777" w:rsidR="000F3151" w:rsidRDefault="000F31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21B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EDDF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08C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538D4" w14:textId="77777777" w:rsidR="000F3151" w:rsidRDefault="000F3151" w:rsidP="009139A6">
      <w:r>
        <w:separator/>
      </w:r>
    </w:p>
  </w:footnote>
  <w:footnote w:type="continuationSeparator" w:id="0">
    <w:p w14:paraId="05669240" w14:textId="77777777" w:rsidR="000F3151" w:rsidRDefault="000F31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8436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C9A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503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151"/>
    <w:rsid w:val="000666E0"/>
    <w:rsid w:val="000F3151"/>
    <w:rsid w:val="002510B7"/>
    <w:rsid w:val="005C130B"/>
    <w:rsid w:val="00607CFE"/>
    <w:rsid w:val="006B7916"/>
    <w:rsid w:val="00727542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E1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73357"/>
  <w15:chartTrackingRefBased/>
  <w15:docId w15:val="{D26949ED-9A02-49DB-BF6C-A87FD7D3B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77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2023-06-29T18:47:00Z</dcterms:created>
  <dcterms:modified xsi:type="dcterms:W3CDTF">2023-06-29T20:19:00Z</dcterms:modified>
</cp:coreProperties>
</file>