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62FCB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fl.1461-8)</w:t>
      </w:r>
    </w:p>
    <w:p w14:paraId="4904744F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</w:p>
    <w:p w14:paraId="4AEED463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</w:p>
    <w:p w14:paraId="4756C410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Servant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Stonor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 (Ricardian XXIV p.113)</w:t>
      </w:r>
    </w:p>
    <w:p w14:paraId="66AC7B71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</w:p>
    <w:p w14:paraId="020891E5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</w:p>
    <w:p w14:paraId="1DD1AAA0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1461-8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Stonor’s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 of affairs in Devon.   (ibid.) </w:t>
      </w:r>
    </w:p>
    <w:p w14:paraId="0F8B8AF5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</w:p>
    <w:p w14:paraId="775E806A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</w:p>
    <w:p w14:paraId="7F71512C" w14:textId="77777777" w:rsidR="00697E71" w:rsidRDefault="00697E71" w:rsidP="00697E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2021</w:t>
      </w:r>
    </w:p>
    <w:p w14:paraId="411793C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B05E04" w14:textId="77777777" w:rsidR="00697E71" w:rsidRDefault="00697E71" w:rsidP="009139A6">
      <w:r>
        <w:separator/>
      </w:r>
    </w:p>
  </w:endnote>
  <w:endnote w:type="continuationSeparator" w:id="0">
    <w:p w14:paraId="54739267" w14:textId="77777777" w:rsidR="00697E71" w:rsidRDefault="00697E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ED3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57F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B2F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8C2097" w14:textId="77777777" w:rsidR="00697E71" w:rsidRDefault="00697E71" w:rsidP="009139A6">
      <w:r>
        <w:separator/>
      </w:r>
    </w:p>
  </w:footnote>
  <w:footnote w:type="continuationSeparator" w:id="0">
    <w:p w14:paraId="3BBDBC7E" w14:textId="77777777" w:rsidR="00697E71" w:rsidRDefault="00697E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3D7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535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07F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71"/>
    <w:rsid w:val="000666E0"/>
    <w:rsid w:val="004A5C50"/>
    <w:rsid w:val="005C130B"/>
    <w:rsid w:val="00697E71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DADA"/>
  <w15:chartTrackingRefBased/>
  <w15:docId w15:val="{205019B4-2514-409F-A9AA-F5ADDB29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E7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2021-02-26T21:24:00Z</dcterms:created>
  <dcterms:modified xsi:type="dcterms:W3CDTF">2021-02-26T21:26:00Z</dcterms:modified>
</cp:coreProperties>
</file>