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597" w:rsidRDefault="00F26597" w:rsidP="00F26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YELVERTON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F26597" w:rsidRDefault="00F26597" w:rsidP="00F26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Rougham</w:t>
      </w:r>
      <w:proofErr w:type="spellEnd"/>
      <w:r>
        <w:rPr>
          <w:rFonts w:ascii="Times New Roman" w:hAnsi="Times New Roman" w:cs="Times New Roman"/>
        </w:rPr>
        <w:t>, Norfolk.</w:t>
      </w: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Katherine(q.v.).</w:t>
      </w:r>
    </w:p>
    <w:p w:rsidR="00F26597" w:rsidRDefault="00F26597" w:rsidP="00F26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  (ibid.)</w:t>
      </w: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Executrix:  Katherine.   (ibid.)</w:t>
      </w: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</w:p>
    <w:p w:rsidR="00F26597" w:rsidRDefault="00F26597" w:rsidP="00F26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November 2017</w:t>
      </w:r>
    </w:p>
    <w:p w:rsidR="006B2F86" w:rsidRPr="00E71FC3" w:rsidRDefault="00F265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597" w:rsidRDefault="00F26597" w:rsidP="00E71FC3">
      <w:r>
        <w:separator/>
      </w:r>
    </w:p>
  </w:endnote>
  <w:endnote w:type="continuationSeparator" w:id="0">
    <w:p w:rsidR="00F26597" w:rsidRDefault="00F2659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597" w:rsidRDefault="00F26597" w:rsidP="00E71FC3">
      <w:r>
        <w:separator/>
      </w:r>
    </w:p>
  </w:footnote>
  <w:footnote w:type="continuationSeparator" w:id="0">
    <w:p w:rsidR="00F26597" w:rsidRDefault="00F2659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9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E7C26A-5E28-43F1-8109-FC379540E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659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2017-11-25T20:20:00Z</dcterms:created>
  <dcterms:modified xsi:type="dcterms:W3CDTF">2017-11-25T20:21:00Z</dcterms:modified>
</cp:coreProperties>
</file>