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FDACA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YELVERTON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F195BF0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Wiltshire.</w:t>
      </w:r>
    </w:p>
    <w:p w14:paraId="1AE8D6E3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888DFD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C26B6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Whitby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</w:t>
      </w:r>
    </w:p>
    <w:p w14:paraId="3325DB13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Sir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Haukwode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Essex(q.v.), Sir Roger Strange(q.v.), Thomas</w:t>
      </w:r>
    </w:p>
    <w:p w14:paraId="4E524244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Southam of Warwickshire(q.v.)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Bodrugan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Cornwall(q.v.).</w:t>
      </w:r>
    </w:p>
    <w:p w14:paraId="44C506CA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E6E6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5A2564A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D525BB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55066" w14:textId="77777777" w:rsidR="00814C1D" w:rsidRDefault="00814C1D" w:rsidP="00814C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2022</w:t>
      </w:r>
    </w:p>
    <w:p w14:paraId="7C9111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A4875" w14:textId="77777777" w:rsidR="00814C1D" w:rsidRDefault="00814C1D" w:rsidP="009139A6">
      <w:r>
        <w:separator/>
      </w:r>
    </w:p>
  </w:endnote>
  <w:endnote w:type="continuationSeparator" w:id="0">
    <w:p w14:paraId="4BDF3117" w14:textId="77777777" w:rsidR="00814C1D" w:rsidRDefault="00814C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F4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6A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BC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13DE5" w14:textId="77777777" w:rsidR="00814C1D" w:rsidRDefault="00814C1D" w:rsidP="009139A6">
      <w:r>
        <w:separator/>
      </w:r>
    </w:p>
  </w:footnote>
  <w:footnote w:type="continuationSeparator" w:id="0">
    <w:p w14:paraId="1A9275F5" w14:textId="77777777" w:rsidR="00814C1D" w:rsidRDefault="00814C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D9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41A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46A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1D"/>
    <w:rsid w:val="000666E0"/>
    <w:rsid w:val="002510B7"/>
    <w:rsid w:val="005C130B"/>
    <w:rsid w:val="00814C1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EBE2A"/>
  <w15:chartTrackingRefBased/>
  <w15:docId w15:val="{C585B54F-6704-43B7-A76D-49302360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4C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2022-05-06T14:14:00Z</dcterms:created>
  <dcterms:modified xsi:type="dcterms:W3CDTF">2022-05-06T14:14:00Z</dcterms:modified>
</cp:coreProperties>
</file>