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28F9" w14:textId="77777777" w:rsidR="000F5EC5" w:rsidRDefault="000F5EC5" w:rsidP="000F5E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YELVERTON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fl.1485-1506)</w:t>
      </w:r>
    </w:p>
    <w:p w14:paraId="209ADAAF" w14:textId="77777777" w:rsidR="000F5EC5" w:rsidRDefault="000F5EC5" w:rsidP="000F5E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St.Michael’s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Irstead</w:t>
      </w:r>
      <w:proofErr w:type="spellEnd"/>
      <w:r>
        <w:rPr>
          <w:rFonts w:cs="Times New Roman"/>
          <w:szCs w:val="24"/>
        </w:rPr>
        <w:t>, Norfolk.</w:t>
      </w:r>
    </w:p>
    <w:p w14:paraId="6FC439B9" w14:textId="77777777" w:rsidR="000F5EC5" w:rsidRDefault="000F5EC5" w:rsidP="000F5EC5">
      <w:pPr>
        <w:pStyle w:val="NoSpacing"/>
        <w:jc w:val="both"/>
        <w:rPr>
          <w:rFonts w:cs="Times New Roman"/>
          <w:szCs w:val="24"/>
        </w:rPr>
      </w:pPr>
    </w:p>
    <w:p w14:paraId="55E7595A" w14:textId="77777777" w:rsidR="000F5EC5" w:rsidRDefault="000F5EC5" w:rsidP="000F5EC5">
      <w:pPr>
        <w:pStyle w:val="NoSpacing"/>
        <w:jc w:val="both"/>
        <w:rPr>
          <w:rFonts w:cs="Times New Roman"/>
          <w:szCs w:val="24"/>
        </w:rPr>
      </w:pPr>
    </w:p>
    <w:p w14:paraId="275BC84F" w14:textId="77777777" w:rsidR="000F5EC5" w:rsidRDefault="000F5EC5" w:rsidP="000F5E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He became Vicar.</w:t>
      </w:r>
    </w:p>
    <w:p w14:paraId="072046C9" w14:textId="77777777" w:rsidR="000F5EC5" w:rsidRDefault="000F5EC5" w:rsidP="000F5E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C483674" w14:textId="77777777" w:rsidR="000F5EC5" w:rsidRDefault="000F5EC5" w:rsidP="000F5EC5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46-9,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95DEB23" w14:textId="77777777" w:rsidR="000F5EC5" w:rsidRDefault="000F5EC5" w:rsidP="000F5EC5">
      <w:pPr>
        <w:pStyle w:val="NoSpacing"/>
        <w:rPr>
          <w:rFonts w:cs="Times New Roman"/>
          <w:szCs w:val="24"/>
        </w:rPr>
      </w:pPr>
    </w:p>
    <w:p w14:paraId="2312863E" w14:textId="77777777" w:rsidR="000F5EC5" w:rsidRDefault="000F5EC5" w:rsidP="000F5EC5">
      <w:pPr>
        <w:pStyle w:val="NoSpacing"/>
        <w:rPr>
          <w:rFonts w:cs="Times New Roman"/>
          <w:szCs w:val="24"/>
        </w:rPr>
      </w:pPr>
    </w:p>
    <w:p w14:paraId="18B4BAFD" w14:textId="77777777" w:rsidR="000F5EC5" w:rsidRDefault="000F5EC5" w:rsidP="000F5E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p w14:paraId="33B83C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65722" w14:textId="77777777" w:rsidR="000F5EC5" w:rsidRDefault="000F5EC5" w:rsidP="009139A6">
      <w:r>
        <w:separator/>
      </w:r>
    </w:p>
  </w:endnote>
  <w:endnote w:type="continuationSeparator" w:id="0">
    <w:p w14:paraId="0697C2FF" w14:textId="77777777" w:rsidR="000F5EC5" w:rsidRDefault="000F5E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161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13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8A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72FE" w14:textId="77777777" w:rsidR="000F5EC5" w:rsidRDefault="000F5EC5" w:rsidP="009139A6">
      <w:r>
        <w:separator/>
      </w:r>
    </w:p>
  </w:footnote>
  <w:footnote w:type="continuationSeparator" w:id="0">
    <w:p w14:paraId="6633D18D" w14:textId="77777777" w:rsidR="000F5EC5" w:rsidRDefault="000F5E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400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694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D1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EC5"/>
    <w:rsid w:val="000666E0"/>
    <w:rsid w:val="000F5EC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B5C70"/>
  <w15:chartTrackingRefBased/>
  <w15:docId w15:val="{9676239F-3335-4389-AE06-A02B7FD0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2024-01-28T19:52:00Z</dcterms:created>
  <dcterms:modified xsi:type="dcterms:W3CDTF">2024-01-28T19:52:00Z</dcterms:modified>
</cp:coreProperties>
</file>