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C1C3E" w14:textId="77777777" w:rsidR="00741585" w:rsidRDefault="00741585" w:rsidP="00741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YELVERTON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4F43C5B" w14:textId="77777777" w:rsidR="00741585" w:rsidRDefault="00741585" w:rsidP="00741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Theberton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 Yeoman.</w:t>
      </w:r>
    </w:p>
    <w:p w14:paraId="68BC53FC" w14:textId="77777777" w:rsidR="00741585" w:rsidRDefault="00741585" w:rsidP="007415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EEDE17" w14:textId="77777777" w:rsidR="00741585" w:rsidRDefault="00741585" w:rsidP="007415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CACF47" w14:textId="77777777" w:rsidR="00741585" w:rsidRDefault="00741585" w:rsidP="00741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John Franke(q.v.), Robert Vaus(q.v.)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Whyell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</w:t>
      </w:r>
    </w:p>
    <w:p w14:paraId="407EB61A" w14:textId="77777777" w:rsidR="00741585" w:rsidRDefault="00741585" w:rsidP="00741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Thomas Neve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Beccles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him,</w:t>
      </w:r>
    </w:p>
    <w:p w14:paraId="581CDF15" w14:textId="77777777" w:rsidR="00741585" w:rsidRDefault="00741585" w:rsidP="00741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Cutteler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Blythburgh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Balle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Beccles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John</w:t>
      </w:r>
    </w:p>
    <w:p w14:paraId="66A70816" w14:textId="77777777" w:rsidR="00741585" w:rsidRDefault="00741585" w:rsidP="00741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Baron of Hadleigh(q.v.),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Cutteler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Blythburgh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William</w:t>
      </w:r>
    </w:p>
    <w:p w14:paraId="30EE1D91" w14:textId="77777777" w:rsidR="00741585" w:rsidRDefault="00741585" w:rsidP="00741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Grove of Stratford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[all places are in Suffolk].</w:t>
      </w:r>
    </w:p>
    <w:p w14:paraId="39F11AE5" w14:textId="77777777" w:rsidR="00741585" w:rsidRDefault="00741585" w:rsidP="00741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1A18726" w14:textId="77777777" w:rsidR="00741585" w:rsidRDefault="00741585" w:rsidP="007415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CAB357" w14:textId="77777777" w:rsidR="00741585" w:rsidRDefault="00741585" w:rsidP="007415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4EF83B" w14:textId="77777777" w:rsidR="00741585" w:rsidRDefault="00741585" w:rsidP="00741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2022</w:t>
      </w:r>
    </w:p>
    <w:p w14:paraId="07B6EDF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82BB7" w14:textId="77777777" w:rsidR="00741585" w:rsidRDefault="00741585" w:rsidP="009139A6">
      <w:r>
        <w:separator/>
      </w:r>
    </w:p>
  </w:endnote>
  <w:endnote w:type="continuationSeparator" w:id="0">
    <w:p w14:paraId="4B2FC276" w14:textId="77777777" w:rsidR="00741585" w:rsidRDefault="007415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177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0FC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52C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475A7" w14:textId="77777777" w:rsidR="00741585" w:rsidRDefault="00741585" w:rsidP="009139A6">
      <w:r>
        <w:separator/>
      </w:r>
    </w:p>
  </w:footnote>
  <w:footnote w:type="continuationSeparator" w:id="0">
    <w:p w14:paraId="23B67613" w14:textId="77777777" w:rsidR="00741585" w:rsidRDefault="007415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B4F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A14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BBD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85"/>
    <w:rsid w:val="000666E0"/>
    <w:rsid w:val="002510B7"/>
    <w:rsid w:val="005C130B"/>
    <w:rsid w:val="0074158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F4D76"/>
  <w15:chartTrackingRefBased/>
  <w15:docId w15:val="{F225E5CD-DD8A-4580-A453-BBF8FB10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415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2022-05-31T15:06:00Z</dcterms:created>
  <dcterms:modified xsi:type="dcterms:W3CDTF">2022-05-31T15:06:00Z</dcterms:modified>
</cp:coreProperties>
</file>