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5AF3A" w14:textId="77777777" w:rsidR="000F419F" w:rsidRDefault="000F419F" w:rsidP="000F419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Agnes YELVERTON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d.ca.1490)</w:t>
      </w:r>
    </w:p>
    <w:p w14:paraId="01501453" w14:textId="77777777" w:rsidR="000F419F" w:rsidRDefault="000F419F" w:rsidP="000F419F">
      <w:pPr>
        <w:pStyle w:val="NoSpacing"/>
        <w:rPr>
          <w:rFonts w:cs="Times New Roman"/>
          <w:szCs w:val="24"/>
        </w:rPr>
      </w:pPr>
    </w:p>
    <w:p w14:paraId="782855DE" w14:textId="77777777" w:rsidR="000F419F" w:rsidRDefault="000F419F" w:rsidP="000F419F">
      <w:pPr>
        <w:pStyle w:val="NoSpacing"/>
        <w:rPr>
          <w:rFonts w:cs="Times New Roman"/>
          <w:szCs w:val="24"/>
        </w:rPr>
      </w:pPr>
    </w:p>
    <w:p w14:paraId="3E731BD0" w14:textId="77777777" w:rsidR="000F419F" w:rsidRDefault="000F419F" w:rsidP="000F419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Feb.1490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Norfolk.</w:t>
      </w:r>
    </w:p>
    <w:p w14:paraId="60FECACF" w14:textId="77777777" w:rsidR="000F419F" w:rsidRDefault="000F419F" w:rsidP="000F419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p.117)</w:t>
      </w:r>
    </w:p>
    <w:p w14:paraId="29B755A5" w14:textId="77777777" w:rsidR="000F419F" w:rsidRDefault="000F419F" w:rsidP="000F419F">
      <w:pPr>
        <w:pStyle w:val="NoSpacing"/>
        <w:rPr>
          <w:rFonts w:cs="Times New Roman"/>
          <w:szCs w:val="24"/>
        </w:rPr>
      </w:pPr>
    </w:p>
    <w:p w14:paraId="795D6ABD" w14:textId="77777777" w:rsidR="000F419F" w:rsidRDefault="000F419F" w:rsidP="000F419F">
      <w:pPr>
        <w:pStyle w:val="NoSpacing"/>
        <w:rPr>
          <w:rFonts w:cs="Times New Roman"/>
          <w:szCs w:val="24"/>
        </w:rPr>
      </w:pPr>
    </w:p>
    <w:p w14:paraId="0FD4BFA9" w14:textId="77777777" w:rsidR="000F419F" w:rsidRDefault="000F419F" w:rsidP="000F419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January 2024</w:t>
      </w:r>
    </w:p>
    <w:p w14:paraId="303A5FE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BC51C" w14:textId="77777777" w:rsidR="000F419F" w:rsidRDefault="000F419F" w:rsidP="009139A6">
      <w:r>
        <w:separator/>
      </w:r>
    </w:p>
  </w:endnote>
  <w:endnote w:type="continuationSeparator" w:id="0">
    <w:p w14:paraId="1520A7E3" w14:textId="77777777" w:rsidR="000F419F" w:rsidRDefault="000F419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B89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76F2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1EA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3B971" w14:textId="77777777" w:rsidR="000F419F" w:rsidRDefault="000F419F" w:rsidP="009139A6">
      <w:r>
        <w:separator/>
      </w:r>
    </w:p>
  </w:footnote>
  <w:footnote w:type="continuationSeparator" w:id="0">
    <w:p w14:paraId="5771EBA6" w14:textId="77777777" w:rsidR="000F419F" w:rsidRDefault="000F419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55B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5B9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C2D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19F"/>
    <w:rsid w:val="000666E0"/>
    <w:rsid w:val="000F419F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290FB"/>
  <w15:chartTrackingRefBased/>
  <w15:docId w15:val="{0D30BB9D-C7C6-494B-9EEF-3A2221406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2024-01-02T21:17:00Z</dcterms:created>
  <dcterms:modified xsi:type="dcterms:W3CDTF">2024-01-02T21:18:00Z</dcterms:modified>
</cp:coreProperties>
</file>