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E7A" w:rsidRDefault="005A2E7A" w:rsidP="005A2E7A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Nicholas YELMERTON</w:t>
      </w:r>
      <w:r>
        <w:rPr>
          <w:rFonts w:ascii="Times New Roman" w:eastAsia="Calibri" w:hAnsi="Times New Roman" w:cs="Times New Roman"/>
        </w:rPr>
        <w:t xml:space="preserve">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5A2E7A" w:rsidRDefault="005A2E7A" w:rsidP="005A2E7A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of </w:t>
      </w:r>
      <w:proofErr w:type="spellStart"/>
      <w:r>
        <w:rPr>
          <w:rFonts w:ascii="Times New Roman" w:eastAsia="Calibri" w:hAnsi="Times New Roman" w:cs="Times New Roman"/>
        </w:rPr>
        <w:t>Rougham</w:t>
      </w:r>
      <w:proofErr w:type="spellEnd"/>
      <w:r>
        <w:rPr>
          <w:rFonts w:ascii="Times New Roman" w:eastAsia="Calibri" w:hAnsi="Times New Roman" w:cs="Times New Roman"/>
        </w:rPr>
        <w:t>, Norfolk. Gentleman.</w:t>
      </w:r>
    </w:p>
    <w:p w:rsidR="005A2E7A" w:rsidRDefault="005A2E7A" w:rsidP="005A2E7A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5A2E7A" w:rsidRDefault="005A2E7A" w:rsidP="005A2E7A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5A2E7A" w:rsidRDefault="005A2E7A" w:rsidP="005A2E7A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Margaret </w:t>
      </w:r>
      <w:proofErr w:type="spellStart"/>
      <w:r>
        <w:rPr>
          <w:rFonts w:ascii="Times New Roman" w:eastAsia="Calibri" w:hAnsi="Times New Roman" w:cs="Times New Roman"/>
        </w:rPr>
        <w:t>Chamberlayn</w:t>
      </w:r>
      <w:proofErr w:type="spellEnd"/>
      <w:r>
        <w:rPr>
          <w:rFonts w:ascii="Times New Roman" w:eastAsia="Calibri" w:hAnsi="Times New Roman" w:cs="Times New Roman"/>
        </w:rPr>
        <w:t>(q.v.) and Edward Hamond(q.v.), as the executors</w:t>
      </w:r>
    </w:p>
    <w:p w:rsidR="005A2E7A" w:rsidRDefault="005A2E7A" w:rsidP="005A2E7A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of the late Thomas </w:t>
      </w:r>
      <w:proofErr w:type="spellStart"/>
      <w:r>
        <w:rPr>
          <w:rFonts w:ascii="Times New Roman" w:eastAsia="Calibri" w:hAnsi="Times New Roman" w:cs="Times New Roman"/>
        </w:rPr>
        <w:t>Chamberlayn</w:t>
      </w:r>
      <w:proofErr w:type="spellEnd"/>
      <w:r>
        <w:rPr>
          <w:rFonts w:ascii="Times New Roman" w:eastAsia="Calibri" w:hAnsi="Times New Roman" w:cs="Times New Roman"/>
        </w:rPr>
        <w:t xml:space="preserve"> of Lynn(q.v.), brought a plaint of debt</w:t>
      </w:r>
    </w:p>
    <w:p w:rsidR="005A2E7A" w:rsidRDefault="005A2E7A" w:rsidP="005A2E7A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against him.</w:t>
      </w:r>
    </w:p>
    <w:p w:rsidR="005A2E7A" w:rsidRDefault="005A2E7A" w:rsidP="005A2E7A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5A2E7A" w:rsidRDefault="005A2E7A" w:rsidP="005A2E7A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5A2E7A" w:rsidRDefault="005A2E7A" w:rsidP="005A2E7A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5A2E7A" w:rsidRDefault="005A2E7A" w:rsidP="005A2E7A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3 June 2017</w:t>
      </w:r>
    </w:p>
    <w:p w:rsidR="006B2F86" w:rsidRPr="00E71FC3" w:rsidRDefault="005A2E7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2E7A" w:rsidRDefault="005A2E7A" w:rsidP="00E71FC3">
      <w:r>
        <w:separator/>
      </w:r>
    </w:p>
  </w:endnote>
  <w:endnote w:type="continuationSeparator" w:id="0">
    <w:p w:rsidR="005A2E7A" w:rsidRDefault="005A2E7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2E7A" w:rsidRDefault="005A2E7A" w:rsidP="00E71FC3">
      <w:r>
        <w:separator/>
      </w:r>
    </w:p>
  </w:footnote>
  <w:footnote w:type="continuationSeparator" w:id="0">
    <w:p w:rsidR="005A2E7A" w:rsidRDefault="005A2E7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E7A"/>
    <w:rsid w:val="001A7C09"/>
    <w:rsid w:val="00577BD5"/>
    <w:rsid w:val="005A2E7A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1A299A-0D6F-41BD-BAC8-3D64B6F42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A2E7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2017-06-07T20:38:00Z</dcterms:created>
  <dcterms:modified xsi:type="dcterms:W3CDTF">2017-06-07T20:39:00Z</dcterms:modified>
</cp:coreProperties>
</file>