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08FF5" w14:textId="77777777" w:rsidR="004354BE" w:rsidRDefault="004354BE" w:rsidP="0043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YEFFEREY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19F67AB" w14:textId="77777777" w:rsidR="004354BE" w:rsidRDefault="004354BE" w:rsidP="0043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Calne</w:t>
      </w:r>
      <w:proofErr w:type="spellEnd"/>
      <w:r>
        <w:rPr>
          <w:rFonts w:ascii="Times New Roman" w:hAnsi="Times New Roman" w:cs="Times New Roman"/>
        </w:rPr>
        <w:t>, Wiltshire. Husbandman.</w:t>
      </w:r>
    </w:p>
    <w:p w14:paraId="0B58F7C5" w14:textId="77777777" w:rsidR="004354BE" w:rsidRDefault="004354BE" w:rsidP="004354BE">
      <w:pPr>
        <w:rPr>
          <w:rFonts w:ascii="Times New Roman" w:hAnsi="Times New Roman" w:cs="Times New Roman"/>
        </w:rPr>
      </w:pPr>
    </w:p>
    <w:p w14:paraId="6F2602BA" w14:textId="77777777" w:rsidR="004354BE" w:rsidRDefault="004354BE" w:rsidP="004354BE">
      <w:pPr>
        <w:rPr>
          <w:rFonts w:ascii="Times New Roman" w:hAnsi="Times New Roman" w:cs="Times New Roman"/>
        </w:rPr>
      </w:pPr>
    </w:p>
    <w:p w14:paraId="20438253" w14:textId="77777777" w:rsidR="004354BE" w:rsidRDefault="004354BE" w:rsidP="0043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Noreys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Brewar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58EB5B3B" w14:textId="77777777" w:rsidR="004354BE" w:rsidRDefault="004354BE" w:rsidP="0043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Pucklechurch, Gloucestershire(q.v.), Nicholas Unknown of </w:t>
      </w:r>
    </w:p>
    <w:p w14:paraId="5817BF4C" w14:textId="77777777" w:rsidR="004354BE" w:rsidRDefault="004354BE" w:rsidP="0043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Gloucestershire(q.v.), William </w:t>
      </w:r>
      <w:proofErr w:type="spellStart"/>
      <w:r>
        <w:rPr>
          <w:rFonts w:ascii="Times New Roman" w:hAnsi="Times New Roman" w:cs="Times New Roman"/>
        </w:rPr>
        <w:t>Danyell</w:t>
      </w:r>
      <w:proofErr w:type="spellEnd"/>
      <w:r>
        <w:rPr>
          <w:rFonts w:ascii="Times New Roman" w:hAnsi="Times New Roman" w:cs="Times New Roman"/>
        </w:rPr>
        <w:t xml:space="preserve"> of Gloucestershire(q.v.), and </w:t>
      </w:r>
    </w:p>
    <w:p w14:paraId="2212B0C9" w14:textId="77777777" w:rsidR="004354BE" w:rsidRDefault="004354BE" w:rsidP="0043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Potare</w:t>
      </w:r>
      <w:proofErr w:type="spellEnd"/>
      <w:r>
        <w:rPr>
          <w:rFonts w:ascii="Times New Roman" w:hAnsi="Times New Roman" w:cs="Times New Roman"/>
        </w:rPr>
        <w:t xml:space="preserve"> of Chippenham, Wiltshire(q.v.).</w:t>
      </w:r>
    </w:p>
    <w:p w14:paraId="4214D142" w14:textId="77777777" w:rsidR="004354BE" w:rsidRDefault="004354BE" w:rsidP="0043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33AC9A55" w14:textId="77777777" w:rsidR="004354BE" w:rsidRDefault="004354BE" w:rsidP="004354BE">
      <w:pPr>
        <w:rPr>
          <w:rFonts w:ascii="Times New Roman" w:hAnsi="Times New Roman" w:cs="Times New Roman"/>
        </w:rPr>
      </w:pPr>
    </w:p>
    <w:p w14:paraId="7FA9820C" w14:textId="77777777" w:rsidR="004354BE" w:rsidRDefault="004354BE" w:rsidP="004354BE">
      <w:pPr>
        <w:rPr>
          <w:rFonts w:ascii="Times New Roman" w:hAnsi="Times New Roman" w:cs="Times New Roman"/>
        </w:rPr>
      </w:pPr>
    </w:p>
    <w:p w14:paraId="24EEF807" w14:textId="77777777" w:rsidR="004354BE" w:rsidRDefault="004354BE" w:rsidP="004354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July 2018</w:t>
      </w:r>
    </w:p>
    <w:p w14:paraId="333AAE7C" w14:textId="77777777" w:rsidR="006B2F86" w:rsidRPr="00E71FC3" w:rsidRDefault="004354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E1D26" w14:textId="77777777" w:rsidR="004354BE" w:rsidRDefault="004354BE" w:rsidP="00E71FC3">
      <w:r>
        <w:separator/>
      </w:r>
    </w:p>
  </w:endnote>
  <w:endnote w:type="continuationSeparator" w:id="0">
    <w:p w14:paraId="1B606F49" w14:textId="77777777" w:rsidR="004354BE" w:rsidRDefault="004354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8DD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4AB07" w14:textId="77777777" w:rsidR="004354BE" w:rsidRDefault="004354BE" w:rsidP="00E71FC3">
      <w:r>
        <w:separator/>
      </w:r>
    </w:p>
  </w:footnote>
  <w:footnote w:type="continuationSeparator" w:id="0">
    <w:p w14:paraId="15608524" w14:textId="77777777" w:rsidR="004354BE" w:rsidRDefault="004354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BE"/>
    <w:rsid w:val="001A7C09"/>
    <w:rsid w:val="004354B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B129B"/>
  <w15:chartTrackingRefBased/>
  <w15:docId w15:val="{243AAAB3-2908-4EC5-BACB-40BFE0120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B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2018-09-01T18:50:00Z</dcterms:created>
  <dcterms:modified xsi:type="dcterms:W3CDTF">2018-09-01T18:51:00Z</dcterms:modified>
</cp:coreProperties>
</file>