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E6451" w14:textId="0F29CA3D" w:rsidR="00BA00AB" w:rsidRDefault="00D80F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YEAXLE (YAKESLEY, YAXLEY)</w:t>
      </w:r>
      <w:r>
        <w:rPr>
          <w:rFonts w:cs="Times New Roman"/>
          <w:szCs w:val="24"/>
        </w:rPr>
        <w:t xml:space="preserve">        (fl.1484)</w:t>
      </w:r>
    </w:p>
    <w:p w14:paraId="25300FF2" w14:textId="4D2C4AB3" w:rsidR="00D80F2C" w:rsidRDefault="00D80F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Abbot of the Monastery of </w:t>
      </w:r>
      <w:proofErr w:type="gramStart"/>
      <w:r>
        <w:rPr>
          <w:rFonts w:cs="Times New Roman"/>
          <w:szCs w:val="24"/>
        </w:rPr>
        <w:t>St.Mary</w:t>
      </w:r>
      <w:proofErr w:type="gramEnd"/>
      <w:r>
        <w:rPr>
          <w:rFonts w:cs="Times New Roman"/>
          <w:szCs w:val="24"/>
        </w:rPr>
        <w:t>, Huntingdon.</w:t>
      </w:r>
    </w:p>
    <w:p w14:paraId="5F8A09A9" w14:textId="77777777" w:rsidR="00D80F2C" w:rsidRDefault="00D80F2C" w:rsidP="009139A6">
      <w:pPr>
        <w:pStyle w:val="NoSpacing"/>
        <w:rPr>
          <w:rFonts w:cs="Times New Roman"/>
          <w:szCs w:val="24"/>
        </w:rPr>
      </w:pPr>
    </w:p>
    <w:p w14:paraId="46CD6C47" w14:textId="77777777" w:rsidR="00D80F2C" w:rsidRDefault="00D80F2C" w:rsidP="009139A6">
      <w:pPr>
        <w:pStyle w:val="NoSpacing"/>
        <w:rPr>
          <w:rFonts w:cs="Times New Roman"/>
          <w:szCs w:val="24"/>
        </w:rPr>
      </w:pPr>
    </w:p>
    <w:p w14:paraId="436F4B74" w14:textId="0AE536C3" w:rsidR="00D80F2C" w:rsidRDefault="00D80F2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Feb.1484</w:t>
      </w:r>
      <w:r>
        <w:rPr>
          <w:rFonts w:cs="Times New Roman"/>
          <w:szCs w:val="24"/>
        </w:rPr>
        <w:tab/>
        <w:t>He and the convent were granted a general pardon.</w:t>
      </w:r>
    </w:p>
    <w:p w14:paraId="71A73AC6" w14:textId="77777777" w:rsidR="00D80F2C" w:rsidRDefault="00D80F2C" w:rsidP="00D80F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3786B5BE" w14:textId="6FBA8454" w:rsidR="00D80F2C" w:rsidRDefault="00D80F2C" w:rsidP="00D80F2C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7)</w:t>
      </w:r>
    </w:p>
    <w:p w14:paraId="23E35D1D" w14:textId="77777777" w:rsidR="00D80F2C" w:rsidRDefault="00D80F2C" w:rsidP="00D80F2C">
      <w:pPr>
        <w:pStyle w:val="NoSpacing"/>
        <w:rPr>
          <w:rFonts w:cs="Times New Roman"/>
          <w:szCs w:val="24"/>
        </w:rPr>
      </w:pPr>
    </w:p>
    <w:p w14:paraId="67839F9C" w14:textId="77777777" w:rsidR="00D80F2C" w:rsidRDefault="00D80F2C" w:rsidP="00D80F2C">
      <w:pPr>
        <w:pStyle w:val="NoSpacing"/>
        <w:rPr>
          <w:rFonts w:cs="Times New Roman"/>
          <w:szCs w:val="24"/>
        </w:rPr>
      </w:pPr>
    </w:p>
    <w:p w14:paraId="6D582879" w14:textId="09514DFE" w:rsidR="00D80F2C" w:rsidRPr="007F32B5" w:rsidRDefault="00D80F2C" w:rsidP="00D80F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2023</w:t>
      </w:r>
    </w:p>
    <w:p w14:paraId="412E8E3F" w14:textId="45F6FE95" w:rsidR="00D80F2C" w:rsidRPr="00D80F2C" w:rsidRDefault="00D80F2C" w:rsidP="009139A6">
      <w:pPr>
        <w:pStyle w:val="NoSpacing"/>
        <w:rPr>
          <w:rFonts w:cs="Times New Roman"/>
          <w:szCs w:val="24"/>
        </w:rPr>
      </w:pPr>
    </w:p>
    <w:sectPr w:rsidR="00D80F2C" w:rsidRPr="00D80F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0EB8F" w14:textId="77777777" w:rsidR="00D80F2C" w:rsidRDefault="00D80F2C" w:rsidP="009139A6">
      <w:r>
        <w:separator/>
      </w:r>
    </w:p>
  </w:endnote>
  <w:endnote w:type="continuationSeparator" w:id="0">
    <w:p w14:paraId="5ACA0DFA" w14:textId="77777777" w:rsidR="00D80F2C" w:rsidRDefault="00D80F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C76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8E8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C16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B57DB" w14:textId="77777777" w:rsidR="00D80F2C" w:rsidRDefault="00D80F2C" w:rsidP="009139A6">
      <w:r>
        <w:separator/>
      </w:r>
    </w:p>
  </w:footnote>
  <w:footnote w:type="continuationSeparator" w:id="0">
    <w:p w14:paraId="0346F5A6" w14:textId="77777777" w:rsidR="00D80F2C" w:rsidRDefault="00D80F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7AF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3AD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CCE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F2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0F2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C03E"/>
  <w15:chartTrackingRefBased/>
  <w15:docId w15:val="{4446DB33-6D8F-4871-9F52-63E3CBF7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2023-10-19T13:13:00Z</dcterms:created>
  <dcterms:modified xsi:type="dcterms:W3CDTF">2023-10-19T13:16:00Z</dcterms:modified>
</cp:coreProperties>
</file>