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AD83B" w14:textId="1C504E04" w:rsidR="00DB7F6A" w:rsidRDefault="009F6F95" w:rsidP="00DB7F6A">
      <w:pPr>
        <w:pStyle w:val="NoSpacing"/>
      </w:pPr>
      <w:r>
        <w:rPr>
          <w:u w:val="single"/>
        </w:rPr>
        <w:t>Richard YEARSLEY</w:t>
      </w:r>
      <w:r>
        <w:t xml:space="preserve">       </w:t>
      </w:r>
      <w:r w:rsidR="00DB7F6A">
        <w:t xml:space="preserve"> </w:t>
      </w:r>
      <w:bookmarkStart w:id="0" w:name="_GoBack"/>
      <w:r w:rsidR="00DB7F6A">
        <w:t>(fl.1</w:t>
      </w:r>
      <w:r w:rsidR="00DB7F6A">
        <w:t>438</w:t>
      </w:r>
      <w:r w:rsidR="00DB7F6A">
        <w:t>)</w:t>
      </w:r>
    </w:p>
    <w:p w14:paraId="6F4630B0" w14:textId="0E62D8ED" w:rsidR="00DB7F6A" w:rsidRDefault="00DB7F6A" w:rsidP="00DB7F6A">
      <w:pPr>
        <w:pStyle w:val="NoSpacing"/>
      </w:pPr>
      <w:r>
        <w:t xml:space="preserve">Vicar of </w:t>
      </w:r>
      <w:proofErr w:type="spellStart"/>
      <w:r>
        <w:t>St.Mary’s</w:t>
      </w:r>
      <w:proofErr w:type="spellEnd"/>
      <w:r>
        <w:t xml:space="preserve"> Church, Kilburn</w:t>
      </w:r>
      <w:r>
        <w:t>, North Riding of Yorkshire.</w:t>
      </w:r>
    </w:p>
    <w:p w14:paraId="72C6C74C" w14:textId="77777777" w:rsidR="00DB7F6A" w:rsidRDefault="00DB7F6A" w:rsidP="00DB7F6A">
      <w:pPr>
        <w:pStyle w:val="NoSpacing"/>
      </w:pPr>
    </w:p>
    <w:p w14:paraId="4ED89616" w14:textId="77777777" w:rsidR="00DB7F6A" w:rsidRDefault="00DB7F6A" w:rsidP="00DB7F6A">
      <w:pPr>
        <w:pStyle w:val="NoSpacing"/>
      </w:pPr>
    </w:p>
    <w:p w14:paraId="66029DFC" w14:textId="5335B56E" w:rsidR="00DB7F6A" w:rsidRDefault="00DB7F6A" w:rsidP="00DB7F6A">
      <w:pPr>
        <w:pStyle w:val="NoSpacing"/>
      </w:pPr>
      <w:r>
        <w:tab/>
        <w:t>1</w:t>
      </w:r>
      <w:r>
        <w:t>438</w:t>
      </w:r>
      <w:r>
        <w:tab/>
        <w:t>He</w:t>
      </w:r>
      <w:r>
        <w:t xml:space="preserve"> became Vicar.</w:t>
      </w:r>
    </w:p>
    <w:p w14:paraId="0D73BE24" w14:textId="0BE4AE0C" w:rsidR="00DB7F6A" w:rsidRDefault="00DB7F6A" w:rsidP="00DB7F6A">
      <w:pPr>
        <w:pStyle w:val="NoSpacing"/>
      </w:pPr>
      <w:r>
        <w:tab/>
      </w:r>
      <w:r>
        <w:tab/>
        <w:t>(from information in</w:t>
      </w:r>
      <w:r>
        <w:t xml:space="preserve"> the church)</w:t>
      </w:r>
    </w:p>
    <w:p w14:paraId="2C522CA4" w14:textId="77777777" w:rsidR="00DB7F6A" w:rsidRDefault="00DB7F6A" w:rsidP="00DB7F6A">
      <w:pPr>
        <w:pStyle w:val="NoSpacing"/>
      </w:pPr>
    </w:p>
    <w:p w14:paraId="678766F1" w14:textId="77777777" w:rsidR="00DB7F6A" w:rsidRDefault="00DB7F6A" w:rsidP="00DB7F6A">
      <w:pPr>
        <w:pStyle w:val="NoSpacing"/>
      </w:pPr>
    </w:p>
    <w:p w14:paraId="508523CF" w14:textId="77777777" w:rsidR="00DB7F6A" w:rsidRPr="00045CDD" w:rsidRDefault="00DB7F6A" w:rsidP="00DB7F6A">
      <w:pPr>
        <w:pStyle w:val="NoSpacing"/>
      </w:pPr>
      <w:r>
        <w:t>26 January 2020</w:t>
      </w:r>
    </w:p>
    <w:bookmarkEnd w:id="0"/>
    <w:p w14:paraId="7B96E714" w14:textId="1EBBAA7F" w:rsidR="006B2F86" w:rsidRPr="009F6F95" w:rsidRDefault="00D81FFD" w:rsidP="00E71FC3">
      <w:pPr>
        <w:pStyle w:val="NoSpacing"/>
      </w:pPr>
    </w:p>
    <w:sectPr w:rsidR="006B2F86" w:rsidRPr="009F6F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54F02D" w14:textId="77777777" w:rsidR="009F6F95" w:rsidRDefault="009F6F95" w:rsidP="00E71FC3">
      <w:pPr>
        <w:spacing w:after="0" w:line="240" w:lineRule="auto"/>
      </w:pPr>
      <w:r>
        <w:separator/>
      </w:r>
    </w:p>
  </w:endnote>
  <w:endnote w:type="continuationSeparator" w:id="0">
    <w:p w14:paraId="6A0B8288" w14:textId="77777777" w:rsidR="009F6F95" w:rsidRDefault="009F6F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68DB78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2BD3FD" w14:textId="77777777" w:rsidR="009F6F95" w:rsidRDefault="009F6F95" w:rsidP="00E71FC3">
      <w:pPr>
        <w:spacing w:after="0" w:line="240" w:lineRule="auto"/>
      </w:pPr>
      <w:r>
        <w:separator/>
      </w:r>
    </w:p>
  </w:footnote>
  <w:footnote w:type="continuationSeparator" w:id="0">
    <w:p w14:paraId="507105C3" w14:textId="77777777" w:rsidR="009F6F95" w:rsidRDefault="009F6F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F95"/>
    <w:rsid w:val="001A7C09"/>
    <w:rsid w:val="00577BD5"/>
    <w:rsid w:val="006A1F77"/>
    <w:rsid w:val="00733BE7"/>
    <w:rsid w:val="009F6F95"/>
    <w:rsid w:val="00AB52E8"/>
    <w:rsid w:val="00B16D3F"/>
    <w:rsid w:val="00D81FFD"/>
    <w:rsid w:val="00DB7F6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8C954"/>
  <w15:chartTrackingRefBased/>
  <w15:docId w15:val="{D064CF87-035D-4CE2-9B52-6AACE5F07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28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2020-01-26T21:38:00Z</dcterms:created>
  <dcterms:modified xsi:type="dcterms:W3CDTF">2020-01-26T22:06:00Z</dcterms:modified>
</cp:coreProperties>
</file>