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1FDC0" w14:textId="77777777" w:rsidR="00F833D3" w:rsidRDefault="00F833D3" w:rsidP="00F833D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de YEARE</w:t>
      </w:r>
      <w:r>
        <w:rPr>
          <w:rFonts w:cs="Times New Roman"/>
        </w:rPr>
        <w:t xml:space="preserve">        (fl.1462)</w:t>
      </w:r>
    </w:p>
    <w:p w14:paraId="00606527" w14:textId="77777777" w:rsidR="00F833D3" w:rsidRDefault="00F833D3" w:rsidP="00F833D3">
      <w:pPr>
        <w:pStyle w:val="NoSpacing"/>
        <w:rPr>
          <w:rFonts w:cs="Times New Roman"/>
        </w:rPr>
      </w:pPr>
      <w:r>
        <w:rPr>
          <w:rFonts w:cs="Times New Roman"/>
        </w:rPr>
        <w:t>of York. Butcher and fletcher.</w:t>
      </w:r>
    </w:p>
    <w:p w14:paraId="0D1537B4" w14:textId="77777777" w:rsidR="00F833D3" w:rsidRDefault="00F833D3" w:rsidP="00F833D3">
      <w:pPr>
        <w:pStyle w:val="NoSpacing"/>
        <w:rPr>
          <w:rFonts w:cs="Times New Roman"/>
        </w:rPr>
      </w:pPr>
    </w:p>
    <w:p w14:paraId="0206A028" w14:textId="77777777" w:rsidR="00F833D3" w:rsidRDefault="00F833D3" w:rsidP="00F833D3">
      <w:pPr>
        <w:pStyle w:val="NoSpacing"/>
        <w:rPr>
          <w:rFonts w:cs="Times New Roman"/>
        </w:rPr>
      </w:pPr>
    </w:p>
    <w:p w14:paraId="533ABD04" w14:textId="77777777" w:rsidR="00F833D3" w:rsidRDefault="00F833D3" w:rsidP="00F833D3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indicted him and 14 others for trespass and insurrection.</w:t>
      </w:r>
    </w:p>
    <w:p w14:paraId="0F7230A2" w14:textId="77777777" w:rsidR="00F833D3" w:rsidRDefault="00F833D3" w:rsidP="00F833D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AC062D6" w14:textId="77777777" w:rsidR="00F833D3" w:rsidRDefault="00F833D3" w:rsidP="00F833D3">
      <w:pPr>
        <w:pStyle w:val="NoSpacing"/>
        <w:rPr>
          <w:rFonts w:cs="Times New Roman"/>
        </w:rPr>
      </w:pPr>
    </w:p>
    <w:p w14:paraId="319C771F" w14:textId="77777777" w:rsidR="00F833D3" w:rsidRDefault="00F833D3" w:rsidP="00F833D3">
      <w:pPr>
        <w:pStyle w:val="NoSpacing"/>
        <w:rPr>
          <w:rFonts w:cs="Times New Roman"/>
        </w:rPr>
      </w:pPr>
    </w:p>
    <w:p w14:paraId="480FBC11" w14:textId="0181B154" w:rsidR="00BA00AB" w:rsidRPr="00EB3209" w:rsidRDefault="00F833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D563" w14:textId="77777777" w:rsidR="00F833D3" w:rsidRDefault="00F833D3" w:rsidP="009139A6">
      <w:r>
        <w:separator/>
      </w:r>
    </w:p>
  </w:endnote>
  <w:endnote w:type="continuationSeparator" w:id="0">
    <w:p w14:paraId="052FE2EA" w14:textId="77777777" w:rsidR="00F833D3" w:rsidRDefault="00F833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72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62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5C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3566B" w14:textId="77777777" w:rsidR="00F833D3" w:rsidRDefault="00F833D3" w:rsidP="009139A6">
      <w:r>
        <w:separator/>
      </w:r>
    </w:p>
  </w:footnote>
  <w:footnote w:type="continuationSeparator" w:id="0">
    <w:p w14:paraId="32FAB3A7" w14:textId="77777777" w:rsidR="00F833D3" w:rsidRDefault="00F833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29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46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AC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D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8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3C90"/>
  <w15:chartTrackingRefBased/>
  <w15:docId w15:val="{A556E88A-4714-4141-8465-6F233D68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33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2025-09-29T10:36:00Z</dcterms:created>
  <dcterms:modified xsi:type="dcterms:W3CDTF">2025-09-29T10:37:00Z</dcterms:modified>
</cp:coreProperties>
</file>