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82B" w:rsidRDefault="0030382B" w:rsidP="003038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atte YEA</w:t>
      </w:r>
      <w:r>
        <w:rPr>
          <w:rFonts w:ascii="Times New Roman" w:hAnsi="Times New Roman" w:cs="Times New Roman"/>
          <w:sz w:val="24"/>
          <w:szCs w:val="24"/>
        </w:rPr>
        <w:t xml:space="preserve">      (fl.1454)</w:t>
      </w:r>
    </w:p>
    <w:p w:rsidR="0030382B" w:rsidRDefault="0030382B" w:rsidP="003038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Butcher.</w:t>
      </w:r>
    </w:p>
    <w:p w:rsidR="0030382B" w:rsidRDefault="0030382B" w:rsidP="003038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382B" w:rsidRDefault="0030382B" w:rsidP="003038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382B" w:rsidRDefault="0030382B" w:rsidP="003038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Oct.1454</w:t>
      </w:r>
      <w:r>
        <w:rPr>
          <w:rFonts w:ascii="Times New Roman" w:hAnsi="Times New Roman" w:cs="Times New Roman"/>
          <w:sz w:val="24"/>
          <w:szCs w:val="24"/>
        </w:rPr>
        <w:tab/>
        <w:t>His apprentice, Andrew Whyte(q.v.), became a Freeman.</w:t>
      </w:r>
    </w:p>
    <w:p w:rsidR="0030382B" w:rsidRDefault="0030382B" w:rsidP="003038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p.52)</w:t>
      </w:r>
    </w:p>
    <w:p w:rsidR="0030382B" w:rsidRDefault="0030382B" w:rsidP="003038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382B" w:rsidRDefault="0030382B" w:rsidP="003038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382B" w:rsidRDefault="0030382B" w:rsidP="003038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82B" w:rsidRDefault="0030382B" w:rsidP="00564E3C">
      <w:pPr>
        <w:spacing w:after="0" w:line="240" w:lineRule="auto"/>
      </w:pPr>
      <w:r>
        <w:separator/>
      </w:r>
    </w:p>
  </w:endnote>
  <w:endnote w:type="continuationSeparator" w:id="0">
    <w:p w:rsidR="0030382B" w:rsidRDefault="0030382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0382B">
      <w:rPr>
        <w:rFonts w:ascii="Times New Roman" w:hAnsi="Times New Roman" w:cs="Times New Roman"/>
        <w:noProof/>
        <w:sz w:val="24"/>
        <w:szCs w:val="24"/>
      </w:rPr>
      <w:t>14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82B" w:rsidRDefault="0030382B" w:rsidP="00564E3C">
      <w:pPr>
        <w:spacing w:after="0" w:line="240" w:lineRule="auto"/>
      </w:pPr>
      <w:r>
        <w:separator/>
      </w:r>
    </w:p>
  </w:footnote>
  <w:footnote w:type="continuationSeparator" w:id="0">
    <w:p w:rsidR="0030382B" w:rsidRDefault="0030382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2B"/>
    <w:rsid w:val="0030382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7728BD-FC0A-4F98-AA62-8F89FEB7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2016-01-14T19:48:00Z</dcterms:created>
  <dcterms:modified xsi:type="dcterms:W3CDTF">2016-01-14T19:49:00Z</dcterms:modified>
</cp:coreProperties>
</file>