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005" w:rsidRDefault="00B60005" w:rsidP="00B600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atte YEA</w:t>
      </w:r>
      <w:r>
        <w:rPr>
          <w:rFonts w:ascii="Times New Roman" w:hAnsi="Times New Roman" w:cs="Times New Roman"/>
          <w:sz w:val="24"/>
          <w:szCs w:val="24"/>
        </w:rPr>
        <w:t xml:space="preserve">      (fl.1414)</w:t>
      </w:r>
    </w:p>
    <w:p w:rsidR="00B60005" w:rsidRDefault="00B60005" w:rsidP="00B600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B60005" w:rsidRDefault="00B60005" w:rsidP="00B600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0005" w:rsidRDefault="00B60005" w:rsidP="00B600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0005" w:rsidRDefault="00B60005" w:rsidP="00B600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Apr.1414</w:t>
      </w:r>
      <w:r>
        <w:rPr>
          <w:rFonts w:ascii="Times New Roman" w:hAnsi="Times New Roman" w:cs="Times New Roman"/>
          <w:sz w:val="24"/>
          <w:szCs w:val="24"/>
        </w:rPr>
        <w:tab/>
        <w:t>He became a Freeman.   (“Exeter Freeman” p.41)</w:t>
      </w:r>
    </w:p>
    <w:p w:rsidR="00B60005" w:rsidRDefault="00B60005" w:rsidP="00B600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0005" w:rsidRDefault="00B60005" w:rsidP="00B600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0005" w:rsidRDefault="00B60005" w:rsidP="00B600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0005" w:rsidRDefault="00B60005" w:rsidP="00564E3C">
      <w:pPr>
        <w:spacing w:after="0" w:line="240" w:lineRule="auto"/>
      </w:pPr>
      <w:r>
        <w:separator/>
      </w:r>
    </w:p>
  </w:endnote>
  <w:endnote w:type="continuationSeparator" w:id="0">
    <w:p w:rsidR="00B60005" w:rsidRDefault="00B6000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60005">
      <w:rPr>
        <w:rFonts w:ascii="Times New Roman" w:hAnsi="Times New Roman" w:cs="Times New Roman"/>
        <w:noProof/>
        <w:sz w:val="24"/>
        <w:szCs w:val="24"/>
      </w:rPr>
      <w:t>29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0005" w:rsidRDefault="00B60005" w:rsidP="00564E3C">
      <w:pPr>
        <w:spacing w:after="0" w:line="240" w:lineRule="auto"/>
      </w:pPr>
      <w:r>
        <w:separator/>
      </w:r>
    </w:p>
  </w:footnote>
  <w:footnote w:type="continuationSeparator" w:id="0">
    <w:p w:rsidR="00B60005" w:rsidRDefault="00B6000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005"/>
    <w:rsid w:val="00372DC6"/>
    <w:rsid w:val="00564E3C"/>
    <w:rsid w:val="0064591D"/>
    <w:rsid w:val="00B6000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66797B-8103-4B52-8D21-F048B9467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2015-10-29T20:36:00Z</dcterms:created>
  <dcterms:modified xsi:type="dcterms:W3CDTF">2015-10-29T20:37:00Z</dcterms:modified>
</cp:coreProperties>
</file>